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0BE5" w14:textId="77777777" w:rsidR="00CB533F" w:rsidRPr="00230C92" w:rsidRDefault="00CB533F" w:rsidP="003414E5">
      <w:pPr>
        <w:spacing w:line="360" w:lineRule="auto"/>
        <w:jc w:val="center"/>
        <w:rPr>
          <w:rFonts w:ascii="Open Sans" w:hAnsi="Open Sans" w:cs="Open Sans"/>
          <w:b/>
          <w:bCs/>
        </w:rPr>
      </w:pPr>
      <w:r w:rsidRPr="00230C92">
        <w:rPr>
          <w:rFonts w:ascii="Open Sans" w:hAnsi="Open Sans" w:cs="Open Sans"/>
          <w:b/>
          <w:bCs/>
        </w:rPr>
        <w:t>SOLICITAÇÃO DE APROVEITAMENTO DE CRÉDITOS CURSADOS COMO ALUNO ESPECIAL</w:t>
      </w:r>
    </w:p>
    <w:p w14:paraId="437A509E" w14:textId="77777777" w:rsidR="00CB533F" w:rsidRPr="00CB533F" w:rsidRDefault="00CB533F" w:rsidP="003414E5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4673A420" w14:textId="7ADF406D" w:rsidR="00CB533F" w:rsidRPr="00CB533F" w:rsidRDefault="00CB533F" w:rsidP="003414E5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CB533F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B533F">
        <w:rPr>
          <w:rFonts w:ascii="Open Sans" w:hAnsi="Open Sans" w:cs="Open Sans"/>
          <w:sz w:val="20"/>
          <w:szCs w:val="20"/>
        </w:rPr>
        <w:fldChar w:fldCharType="begin"/>
      </w:r>
      <w:r w:rsidRPr="00CB533F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B533F">
        <w:rPr>
          <w:rFonts w:ascii="Open Sans" w:hAnsi="Open Sans" w:cs="Open Sans"/>
          <w:sz w:val="20"/>
          <w:szCs w:val="20"/>
        </w:rPr>
        <w:fldChar w:fldCharType="separate"/>
      </w:r>
      <w:r w:rsidR="00EA5BA6">
        <w:rPr>
          <w:rFonts w:ascii="Open Sans" w:hAnsi="Open Sans" w:cs="Open Sans"/>
          <w:noProof/>
          <w:sz w:val="20"/>
          <w:szCs w:val="20"/>
        </w:rPr>
        <w:t>23 de novembro de 2022</w:t>
      </w:r>
      <w:r w:rsidRPr="00CB533F">
        <w:rPr>
          <w:rFonts w:ascii="Open Sans" w:hAnsi="Open Sans" w:cs="Open Sans"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.</w:t>
      </w:r>
      <w:bookmarkEnd w:id="0"/>
    </w:p>
    <w:bookmarkEnd w:id="1"/>
    <w:p w14:paraId="5D6C3A96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2" w:name="_Hlk110526965"/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3" w:name="Texto2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  <w:bookmarkEnd w:id="3"/>
    </w:p>
    <w:p w14:paraId="1C1079F7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ALUNO(A):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4" w:name="Texto3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</w:p>
    <w:p w14:paraId="3F23BAAB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NUSP: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5" w:name="Texto4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58BD05F7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69AB862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6" w:name="_Hlk110526906"/>
      <w:r w:rsidRPr="00CB533F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58A077C5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7" w:name="_Hlk110527410"/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 xml:space="preserve">) </w:t>
      </w:r>
      <w:bookmarkStart w:id="8" w:name="_Hlk110528059"/>
      <w:r w:rsidRPr="00CB533F">
        <w:rPr>
          <w:rFonts w:ascii="Open Sans" w:hAnsi="Open Sans" w:cs="Open Sans"/>
          <w:bCs/>
          <w:sz w:val="20"/>
          <w:szCs w:val="20"/>
        </w:rPr>
        <w:t>Engenharia Mecânica de Energia e Fluidos (3150)</w:t>
      </w:r>
    </w:p>
    <w:bookmarkEnd w:id="7"/>
    <w:p w14:paraId="1F1F9730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19F7BF04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bookmarkEnd w:id="6"/>
    <w:bookmarkEnd w:id="8"/>
    <w:p w14:paraId="5067C73B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385306EA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9" w:name="_Hlk110518382"/>
      <w:r w:rsidRPr="00CB533F">
        <w:rPr>
          <w:rFonts w:ascii="Open Sans" w:hAnsi="Open Sans" w:cs="Open Sans"/>
          <w:bCs/>
          <w:sz w:val="20"/>
          <w:szCs w:val="20"/>
        </w:rPr>
        <w:t>Curso: 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10" w:name="Texto5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10"/>
      <w:r w:rsidRPr="00CB533F">
        <w:rPr>
          <w:rFonts w:ascii="Open Sans" w:hAnsi="Open Sans" w:cs="Open Sans"/>
          <w:bCs/>
          <w:sz w:val="20"/>
          <w:szCs w:val="20"/>
        </w:rPr>
        <w:t>) Mestrado (ME); ou 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Doutorado (DO)</w:t>
      </w:r>
    </w:p>
    <w:bookmarkEnd w:id="9"/>
    <w:p w14:paraId="643D08BC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4850A50" w14:textId="77777777" w:rsidR="00CB533F" w:rsidRPr="00CB533F" w:rsidRDefault="00CB533F" w:rsidP="003414E5">
      <w:pPr>
        <w:spacing w:line="360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CB533F">
        <w:rPr>
          <w:rFonts w:ascii="Open Sans" w:hAnsi="Open Sans" w:cs="Open Sans"/>
          <w:b/>
          <w:sz w:val="20"/>
          <w:szCs w:val="20"/>
        </w:rPr>
        <w:t>DISCIPLINAS CURSADAS COMO ALUNO ESPECIAL QUE FARÃO PARTE DO PROGRAMA</w:t>
      </w:r>
    </w:p>
    <w:p w14:paraId="4EE955C2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134"/>
        <w:gridCol w:w="8221"/>
      </w:tblGrid>
      <w:tr w:rsidR="00CB533F" w:rsidRPr="00CB533F" w14:paraId="104A643B" w14:textId="77777777" w:rsidTr="00DE0753">
        <w:tc>
          <w:tcPr>
            <w:tcW w:w="392" w:type="dxa"/>
            <w:shd w:val="clear" w:color="auto" w:fill="auto"/>
          </w:tcPr>
          <w:p w14:paraId="688BE43E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9C00686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Sigla</w:t>
            </w:r>
          </w:p>
        </w:tc>
        <w:tc>
          <w:tcPr>
            <w:tcW w:w="8221" w:type="dxa"/>
            <w:shd w:val="clear" w:color="auto" w:fill="auto"/>
          </w:tcPr>
          <w:p w14:paraId="36C72104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Nome</w:t>
            </w:r>
          </w:p>
        </w:tc>
      </w:tr>
      <w:tr w:rsidR="00CB533F" w:rsidRPr="00CB533F" w14:paraId="6C00B698" w14:textId="77777777" w:rsidTr="00DE0753">
        <w:tc>
          <w:tcPr>
            <w:tcW w:w="392" w:type="dxa"/>
            <w:shd w:val="clear" w:color="auto" w:fill="auto"/>
          </w:tcPr>
          <w:p w14:paraId="10F3F3BE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9DA7E5C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4E2E946B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CB533F" w:rsidRPr="00CB533F" w14:paraId="2B71B12A" w14:textId="77777777" w:rsidTr="00DE0753">
        <w:tc>
          <w:tcPr>
            <w:tcW w:w="392" w:type="dxa"/>
            <w:shd w:val="clear" w:color="auto" w:fill="auto"/>
          </w:tcPr>
          <w:p w14:paraId="7269CA5F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F8580BE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1FA8D7F6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CB533F" w:rsidRPr="00CB533F" w14:paraId="51E13D3D" w14:textId="77777777" w:rsidTr="00DE0753">
        <w:tc>
          <w:tcPr>
            <w:tcW w:w="392" w:type="dxa"/>
            <w:shd w:val="clear" w:color="auto" w:fill="auto"/>
          </w:tcPr>
          <w:p w14:paraId="43A665F5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61A24FB4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2AD89538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CB533F" w:rsidRPr="00CB533F" w14:paraId="5161D2EA" w14:textId="77777777" w:rsidTr="00DE0753">
        <w:tc>
          <w:tcPr>
            <w:tcW w:w="392" w:type="dxa"/>
            <w:shd w:val="clear" w:color="auto" w:fill="auto"/>
          </w:tcPr>
          <w:p w14:paraId="48F73A55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4F859B4E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53A3E3AA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CB533F" w:rsidRPr="00CB533F" w14:paraId="410BA691" w14:textId="77777777" w:rsidTr="00DE0753">
        <w:tc>
          <w:tcPr>
            <w:tcW w:w="392" w:type="dxa"/>
            <w:shd w:val="clear" w:color="auto" w:fill="auto"/>
          </w:tcPr>
          <w:p w14:paraId="30E532E6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63DE7DDD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698F7F18" w14:textId="77777777" w:rsidR="00CB533F" w:rsidRPr="00CB533F" w:rsidRDefault="00CB533F" w:rsidP="003414E5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B533F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</w:tbl>
    <w:p w14:paraId="7701E343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786"/>
        <w:gridCol w:w="236"/>
        <w:gridCol w:w="4754"/>
      </w:tblGrid>
      <w:tr w:rsidR="00CB533F" w:rsidRPr="00CB533F" w14:paraId="3FC9C227" w14:textId="77777777" w:rsidTr="00DE0753">
        <w:trPr>
          <w:trHeight w:val="685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1E787256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1" w:name="_Hlk110509685"/>
          </w:p>
        </w:tc>
        <w:tc>
          <w:tcPr>
            <w:tcW w:w="236" w:type="dxa"/>
            <w:shd w:val="clear" w:color="auto" w:fill="auto"/>
          </w:tcPr>
          <w:p w14:paraId="0DC6FD6D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25F4EA35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CB533F" w:rsidRPr="00CB533F" w14:paraId="0CDE936C" w14:textId="77777777" w:rsidTr="00DE0753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3A2A3646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0070E8AF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069B3F78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CB533F" w:rsidRPr="00CB533F" w14:paraId="7A5062BB" w14:textId="77777777" w:rsidTr="00DE0753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51CA5761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2" w:name="_Hlk113624403"/>
          </w:p>
        </w:tc>
        <w:tc>
          <w:tcPr>
            <w:tcW w:w="236" w:type="dxa"/>
            <w:shd w:val="clear" w:color="auto" w:fill="auto"/>
          </w:tcPr>
          <w:p w14:paraId="5A870733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092C0F37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CB533F" w:rsidRPr="00CB533F" w14:paraId="4872719C" w14:textId="77777777" w:rsidTr="00DE0753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78E89126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3" w:name="_Hlk113624386"/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0D154A55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04D1452C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6B57557D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10779892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5724CBC4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39A9F6EB" w14:textId="77777777" w:rsidR="00CB533F" w:rsidRPr="00CB533F" w:rsidRDefault="00CB533F" w:rsidP="003414E5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B533F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11"/>
      <w:bookmarkEnd w:id="12"/>
      <w:bookmarkEnd w:id="13"/>
    </w:tbl>
    <w:p w14:paraId="697D3826" w14:textId="77777777" w:rsidR="00CB533F" w:rsidRPr="00CB533F" w:rsidRDefault="00CB533F" w:rsidP="003414E5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F1806C8" w14:textId="77777777" w:rsidR="00C17F66" w:rsidRPr="00CB533F" w:rsidRDefault="00C17F66" w:rsidP="003414E5">
      <w:pPr>
        <w:spacing w:line="360" w:lineRule="auto"/>
        <w:rPr>
          <w:rFonts w:ascii="Open Sans" w:hAnsi="Open Sans" w:cs="Open Sans"/>
          <w:sz w:val="20"/>
          <w:szCs w:val="20"/>
        </w:rPr>
      </w:pPr>
    </w:p>
    <w:sectPr w:rsidR="00C17F66" w:rsidRPr="00CB533F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F5CF8" w14:textId="77777777" w:rsidR="003376B3" w:rsidRDefault="003376B3">
      <w:r>
        <w:separator/>
      </w:r>
    </w:p>
  </w:endnote>
  <w:endnote w:type="continuationSeparator" w:id="0">
    <w:p w14:paraId="248678F4" w14:textId="77777777" w:rsidR="003376B3" w:rsidRDefault="003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4" w:name="_Hlk113624921"/>
    <w:bookmarkStart w:id="15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1E22DDD9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EA5BA6">
      <w:rPr>
        <w:rFonts w:ascii="Open Sans" w:hAnsi="Open Sans" w:cs="Open Sans"/>
        <w:sz w:val="18"/>
        <w:lang w:val="en-US"/>
      </w:rPr>
      <w:t>3</w:t>
    </w:r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22CF" w14:textId="77777777" w:rsidR="003376B3" w:rsidRDefault="003376B3">
      <w:r>
        <w:separator/>
      </w:r>
    </w:p>
  </w:footnote>
  <w:footnote w:type="continuationSeparator" w:id="0">
    <w:p w14:paraId="18AD31C3" w14:textId="77777777" w:rsidR="003376B3" w:rsidRDefault="00337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EA5BA6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2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EA5BA6">
            <w:pict w14:anchorId="7215BCD9">
              <v:shape id="_x0000_i1026" type="#_x0000_t75" alt="" style="width:118.8pt;height:52.8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TbMg/IsP7fI7p2XOO75FJaJrlLI1Rr5m12VM2/YsIDD7pOHqPEg+Hfurve0Hc2QoSWFCCBOxa/olTcX1mTfr7g==" w:salt="VC7LUWC3lWA4V1VbE0TvQ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C6E9E"/>
    <w:rsid w:val="00110777"/>
    <w:rsid w:val="00191C70"/>
    <w:rsid w:val="001D4705"/>
    <w:rsid w:val="001E1C74"/>
    <w:rsid w:val="0020460A"/>
    <w:rsid w:val="003376B3"/>
    <w:rsid w:val="003414E5"/>
    <w:rsid w:val="004B44B7"/>
    <w:rsid w:val="004C46BE"/>
    <w:rsid w:val="00513184"/>
    <w:rsid w:val="00592977"/>
    <w:rsid w:val="005A7A9D"/>
    <w:rsid w:val="005B0B95"/>
    <w:rsid w:val="00600B5B"/>
    <w:rsid w:val="00652C81"/>
    <w:rsid w:val="007224EC"/>
    <w:rsid w:val="007D3F80"/>
    <w:rsid w:val="007F02E7"/>
    <w:rsid w:val="00862D2B"/>
    <w:rsid w:val="00901DB6"/>
    <w:rsid w:val="0092363D"/>
    <w:rsid w:val="00940426"/>
    <w:rsid w:val="009565BE"/>
    <w:rsid w:val="009E28A3"/>
    <w:rsid w:val="00A47A59"/>
    <w:rsid w:val="00A95FEF"/>
    <w:rsid w:val="00B2445C"/>
    <w:rsid w:val="00B76842"/>
    <w:rsid w:val="00BE4807"/>
    <w:rsid w:val="00BE48E6"/>
    <w:rsid w:val="00C17F66"/>
    <w:rsid w:val="00C80953"/>
    <w:rsid w:val="00CB51BB"/>
    <w:rsid w:val="00CB533F"/>
    <w:rsid w:val="00CC67DE"/>
    <w:rsid w:val="00CF3FFE"/>
    <w:rsid w:val="00D23CE3"/>
    <w:rsid w:val="00D6770B"/>
    <w:rsid w:val="00DE0753"/>
    <w:rsid w:val="00E760F2"/>
    <w:rsid w:val="00EA5BA6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2</TotalTime>
  <Pages>2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6</cp:revision>
  <cp:lastPrinted>2022-11-19T21:55:00Z</cp:lastPrinted>
  <dcterms:created xsi:type="dcterms:W3CDTF">2022-11-22T02:01:00Z</dcterms:created>
  <dcterms:modified xsi:type="dcterms:W3CDTF">2022-11-23T19:23:00Z</dcterms:modified>
</cp:coreProperties>
</file>