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E3F9B" w14:textId="77777777" w:rsidR="00333B45" w:rsidRPr="009D0FB1" w:rsidRDefault="00333B45" w:rsidP="00EB6A32">
      <w:pPr>
        <w:pStyle w:val="Ttulo2"/>
        <w:spacing w:line="360" w:lineRule="auto"/>
        <w:rPr>
          <w:rFonts w:ascii="Open Sans" w:hAnsi="Open Sans" w:cs="Open Sans"/>
          <w:szCs w:val="24"/>
          <w:u w:val="none"/>
        </w:rPr>
      </w:pPr>
      <w:r w:rsidRPr="009D0FB1">
        <w:rPr>
          <w:rFonts w:ascii="Open Sans" w:hAnsi="Open Sans" w:cs="Open Sans"/>
          <w:szCs w:val="24"/>
          <w:u w:val="none"/>
        </w:rPr>
        <w:t>MUDANÇA DE ALUNO ESPECIAL PARA ALUNO REGULAR</w:t>
      </w:r>
    </w:p>
    <w:p w14:paraId="60DAD07C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457D0135" w14:textId="33116250" w:rsidR="00333B45" w:rsidRPr="009D0FB1" w:rsidRDefault="00333B45" w:rsidP="00EB6A32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9D0F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9D0FB1">
        <w:rPr>
          <w:rFonts w:ascii="Open Sans" w:hAnsi="Open Sans" w:cs="Open Sans"/>
        </w:rPr>
        <w:fldChar w:fldCharType="begin"/>
      </w:r>
      <w:r w:rsidRPr="009D0F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9D0FB1">
        <w:rPr>
          <w:rFonts w:ascii="Open Sans" w:hAnsi="Open Sans" w:cs="Open Sans"/>
        </w:rPr>
        <w:fldChar w:fldCharType="separate"/>
      </w:r>
      <w:r w:rsidR="0051351A">
        <w:rPr>
          <w:rFonts w:ascii="Open Sans" w:hAnsi="Open Sans" w:cs="Open Sans"/>
          <w:noProof/>
          <w:sz w:val="20"/>
          <w:szCs w:val="20"/>
        </w:rPr>
        <w:t>23 de novembro de 2022</w:t>
      </w:r>
      <w:r w:rsidRPr="009D0FB1">
        <w:rPr>
          <w:rFonts w:ascii="Open Sans" w:hAnsi="Open Sans" w:cs="Open Sans"/>
        </w:rPr>
        <w:fldChar w:fldCharType="end"/>
      </w:r>
      <w:r w:rsidRPr="009D0F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67A43820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 xml:space="preserve">ORIENTADOR(A): 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2" w:name="Texto2"/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</w:p>
    <w:p w14:paraId="220A16B8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 xml:space="preserve">ALUNO(A): 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3" w:name="Texto3"/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</w:p>
    <w:p w14:paraId="78164451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 xml:space="preserve">NUSP: 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4" w:name="Texto4"/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</w:p>
    <w:p w14:paraId="0947CF77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22EEBB69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bookmarkStart w:id="5" w:name="_Hlk110521576"/>
      <w:r w:rsidRPr="009D0FB1">
        <w:rPr>
          <w:rFonts w:ascii="Open Sans" w:hAnsi="Open Sans" w:cs="Open Sans"/>
          <w:bCs/>
          <w:sz w:val="20"/>
          <w:szCs w:val="20"/>
        </w:rPr>
        <w:t>Curso: (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6" w:name="Texto5"/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 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  <w:r w:rsidRPr="009D0FB1">
        <w:rPr>
          <w:rFonts w:ascii="Open Sans" w:hAnsi="Open Sans" w:cs="Open Sans"/>
          <w:bCs/>
          <w:sz w:val="20"/>
          <w:szCs w:val="20"/>
        </w:rPr>
        <w:t>) Mestrado (ME); ou (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 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r w:rsidRPr="009D0FB1">
        <w:rPr>
          <w:rFonts w:ascii="Open Sans" w:hAnsi="Open Sans" w:cs="Open Sans"/>
          <w:bCs/>
          <w:sz w:val="20"/>
          <w:szCs w:val="20"/>
        </w:rPr>
        <w:t>) Doutorado (DO)</w:t>
      </w:r>
    </w:p>
    <w:p w14:paraId="3B9860F2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5FCBE76C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2C7A0D53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>(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 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r w:rsidRPr="009D0FB1">
        <w:rPr>
          <w:rFonts w:ascii="Open Sans" w:hAnsi="Open Sans" w:cs="Open Sans"/>
          <w:bCs/>
          <w:sz w:val="20"/>
          <w:szCs w:val="20"/>
        </w:rPr>
        <w:t>) Engenharia Mecânica de Energia e Fluidos (3150)</w:t>
      </w:r>
    </w:p>
    <w:p w14:paraId="615E02FD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>(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 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r w:rsidRPr="009D0FB1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6EA59BF1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9D0FB1">
        <w:rPr>
          <w:rFonts w:ascii="Open Sans" w:hAnsi="Open Sans" w:cs="Open Sans"/>
          <w:bCs/>
          <w:sz w:val="20"/>
          <w:szCs w:val="20"/>
        </w:rPr>
        <w:t>(</w:t>
      </w:r>
      <w:r w:rsidRPr="009D0F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9D0F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9D0FB1">
        <w:rPr>
          <w:rFonts w:ascii="Open Sans" w:hAnsi="Open Sans" w:cs="Open Sans"/>
          <w:bCs/>
          <w:sz w:val="20"/>
          <w:szCs w:val="20"/>
        </w:rPr>
      </w:r>
      <w:r w:rsidRPr="009D0FB1">
        <w:rPr>
          <w:rFonts w:ascii="Open Sans" w:hAnsi="Open Sans" w:cs="Open Sans"/>
          <w:bCs/>
          <w:sz w:val="20"/>
          <w:szCs w:val="20"/>
        </w:rPr>
        <w:fldChar w:fldCharType="separate"/>
      </w:r>
      <w:r w:rsidRPr="009D0FB1">
        <w:rPr>
          <w:rFonts w:ascii="Open Sans" w:hAnsi="Open Sans" w:cs="Open Sans"/>
          <w:bCs/>
          <w:noProof/>
          <w:sz w:val="20"/>
          <w:szCs w:val="20"/>
        </w:rPr>
        <w:t> </w:t>
      </w:r>
      <w:r w:rsidRPr="009D0FB1">
        <w:rPr>
          <w:rFonts w:ascii="Open Sans" w:hAnsi="Open Sans" w:cs="Open Sans"/>
          <w:bCs/>
          <w:sz w:val="20"/>
          <w:szCs w:val="20"/>
        </w:rPr>
        <w:fldChar w:fldCharType="end"/>
      </w:r>
      <w:r w:rsidRPr="009D0FB1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p w14:paraId="625C6C4D" w14:textId="77777777" w:rsidR="00333B45" w:rsidRPr="009D0FB1" w:rsidRDefault="00333B45" w:rsidP="00EB6A32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bookmarkStart w:id="7" w:name="_Hlk110528380"/>
      <w:bookmarkEnd w:id="5"/>
    </w:p>
    <w:p w14:paraId="0EB3BAA4" w14:textId="77777777" w:rsidR="00333B45" w:rsidRPr="009D0FB1" w:rsidRDefault="00333B45" w:rsidP="00EB6A32">
      <w:pPr>
        <w:spacing w:line="360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9D0FB1">
        <w:rPr>
          <w:rFonts w:ascii="Open Sans" w:hAnsi="Open Sans" w:cs="Open Sans"/>
          <w:b/>
          <w:sz w:val="20"/>
          <w:szCs w:val="20"/>
        </w:rPr>
        <w:t>DISCIPLINAS CURSADAS COMO ALUNO ESPECIAL QUE FARÃO PARTE DO PROGRAMA</w:t>
      </w:r>
    </w:p>
    <w:p w14:paraId="200BD1F0" w14:textId="77777777" w:rsidR="00333B45" w:rsidRPr="009D0FB1" w:rsidRDefault="00333B45" w:rsidP="00EB6A32">
      <w:pPr>
        <w:spacing w:line="360" w:lineRule="auto"/>
        <w:jc w:val="both"/>
        <w:rPr>
          <w:rFonts w:ascii="Open Sans" w:hAnsi="Open Sans" w:cs="Open Sans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134"/>
        <w:gridCol w:w="8221"/>
      </w:tblGrid>
      <w:tr w:rsidR="00333B45" w:rsidRPr="009D0FB1" w14:paraId="11654494" w14:textId="77777777" w:rsidTr="00C26605">
        <w:tc>
          <w:tcPr>
            <w:tcW w:w="392" w:type="dxa"/>
            <w:shd w:val="clear" w:color="auto" w:fill="auto"/>
          </w:tcPr>
          <w:p w14:paraId="0081AC0C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bookmarkStart w:id="8" w:name="_Hlk110521326"/>
          </w:p>
        </w:tc>
        <w:tc>
          <w:tcPr>
            <w:tcW w:w="1134" w:type="dxa"/>
            <w:shd w:val="clear" w:color="auto" w:fill="auto"/>
          </w:tcPr>
          <w:p w14:paraId="09B20342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Sigla</w:t>
            </w:r>
          </w:p>
        </w:tc>
        <w:tc>
          <w:tcPr>
            <w:tcW w:w="8221" w:type="dxa"/>
            <w:shd w:val="clear" w:color="auto" w:fill="auto"/>
          </w:tcPr>
          <w:p w14:paraId="0D33A59E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Nome</w:t>
            </w:r>
          </w:p>
        </w:tc>
      </w:tr>
      <w:tr w:rsidR="00333B45" w:rsidRPr="009D0FB1" w14:paraId="2B796283" w14:textId="77777777" w:rsidTr="00C26605">
        <w:tc>
          <w:tcPr>
            <w:tcW w:w="392" w:type="dxa"/>
            <w:shd w:val="clear" w:color="auto" w:fill="auto"/>
          </w:tcPr>
          <w:p w14:paraId="75049700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C21CA28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47553905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333B45" w:rsidRPr="009D0FB1" w14:paraId="3287CE61" w14:textId="77777777" w:rsidTr="00C26605">
        <w:tc>
          <w:tcPr>
            <w:tcW w:w="392" w:type="dxa"/>
            <w:shd w:val="clear" w:color="auto" w:fill="auto"/>
          </w:tcPr>
          <w:p w14:paraId="6AC5126E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2560F3CF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13760AC4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333B45" w:rsidRPr="009D0FB1" w14:paraId="19116252" w14:textId="77777777" w:rsidTr="00C26605">
        <w:tc>
          <w:tcPr>
            <w:tcW w:w="392" w:type="dxa"/>
            <w:shd w:val="clear" w:color="auto" w:fill="auto"/>
          </w:tcPr>
          <w:p w14:paraId="1F053C87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6EFBFFE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56A5288C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333B45" w:rsidRPr="009D0FB1" w14:paraId="3CCC1A82" w14:textId="77777777" w:rsidTr="00C26605">
        <w:tc>
          <w:tcPr>
            <w:tcW w:w="392" w:type="dxa"/>
            <w:shd w:val="clear" w:color="auto" w:fill="auto"/>
          </w:tcPr>
          <w:p w14:paraId="4AF5A700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4D148237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26D4624E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333B45" w:rsidRPr="009D0FB1" w14:paraId="629F6BD5" w14:textId="77777777" w:rsidTr="00C26605">
        <w:tc>
          <w:tcPr>
            <w:tcW w:w="392" w:type="dxa"/>
            <w:shd w:val="clear" w:color="auto" w:fill="auto"/>
          </w:tcPr>
          <w:p w14:paraId="7D21D4B3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5E9D150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460FAE52" w14:textId="77777777" w:rsidR="00333B45" w:rsidRPr="009D0FB1" w:rsidRDefault="00333B45" w:rsidP="00EB6A32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9D0F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bookmarkEnd w:id="8"/>
    </w:tbl>
    <w:p w14:paraId="18F8C7BD" w14:textId="77777777" w:rsidR="00333B45" w:rsidRPr="009D0FB1" w:rsidRDefault="00333B45" w:rsidP="00EB6A32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786"/>
        <w:gridCol w:w="236"/>
        <w:gridCol w:w="4754"/>
      </w:tblGrid>
      <w:tr w:rsidR="00333B45" w:rsidRPr="009D0FB1" w14:paraId="3633AD52" w14:textId="77777777" w:rsidTr="00333B45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1B134CB8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9" w:name="_Hlk110509685"/>
            <w:bookmarkEnd w:id="7"/>
          </w:p>
        </w:tc>
        <w:tc>
          <w:tcPr>
            <w:tcW w:w="236" w:type="dxa"/>
            <w:shd w:val="clear" w:color="auto" w:fill="auto"/>
          </w:tcPr>
          <w:p w14:paraId="4E72E504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28C8B0CF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333B45" w:rsidRPr="009D0FB1" w14:paraId="6875A7C2" w14:textId="77777777" w:rsidTr="00333B45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778CFE80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770C5AED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30091BA0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333B45" w:rsidRPr="009D0FB1" w14:paraId="678592F7" w14:textId="77777777" w:rsidTr="00333B45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04B1A721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  <w:bookmarkStart w:id="10" w:name="_Hlk113624403"/>
          </w:p>
        </w:tc>
        <w:tc>
          <w:tcPr>
            <w:tcW w:w="236" w:type="dxa"/>
            <w:shd w:val="clear" w:color="auto" w:fill="auto"/>
          </w:tcPr>
          <w:p w14:paraId="2E6554D0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00736F68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333B45" w:rsidRPr="009D0FB1" w14:paraId="4689ACAC" w14:textId="77777777" w:rsidTr="00333B45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0A63F1B1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1" w:name="_Hlk113624386"/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373BB7B8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0903CBF7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71B46618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30BD9CBB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75328F11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2FA776EA" w14:textId="77777777" w:rsidR="00333B45" w:rsidRPr="009D0FB1" w:rsidRDefault="00333B45" w:rsidP="00EB6A32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9D0FB1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9"/>
      <w:bookmarkEnd w:id="10"/>
      <w:bookmarkEnd w:id="11"/>
    </w:tbl>
    <w:p w14:paraId="2AB22F22" w14:textId="77777777" w:rsidR="00333B45" w:rsidRPr="009D0FB1" w:rsidRDefault="00333B45" w:rsidP="00EB6A32">
      <w:pPr>
        <w:pStyle w:val="Cabealho"/>
        <w:tabs>
          <w:tab w:val="clear" w:pos="4419"/>
          <w:tab w:val="clear" w:pos="8838"/>
        </w:tabs>
        <w:spacing w:line="360" w:lineRule="auto"/>
        <w:rPr>
          <w:rFonts w:ascii="Open Sans" w:hAnsi="Open Sans" w:cs="Open Sans"/>
          <w:sz w:val="20"/>
          <w:szCs w:val="20"/>
        </w:rPr>
      </w:pPr>
    </w:p>
    <w:p w14:paraId="10C6ED5E" w14:textId="77777777" w:rsidR="00333B45" w:rsidRPr="00EB6A32" w:rsidRDefault="00333B45" w:rsidP="00EB6A32">
      <w:pPr>
        <w:pStyle w:val="Cabealho"/>
        <w:tabs>
          <w:tab w:val="clear" w:pos="4419"/>
          <w:tab w:val="clear" w:pos="8838"/>
        </w:tabs>
        <w:jc w:val="both"/>
        <w:rPr>
          <w:rFonts w:ascii="Open Sans" w:hAnsi="Open Sans" w:cs="Open Sans"/>
          <w:b/>
          <w:sz w:val="18"/>
          <w:szCs w:val="18"/>
        </w:rPr>
      </w:pPr>
      <w:r w:rsidRPr="00EB6A32">
        <w:rPr>
          <w:rFonts w:ascii="Open Sans" w:hAnsi="Open Sans" w:cs="Open Sans"/>
          <w:b/>
          <w:sz w:val="18"/>
          <w:szCs w:val="18"/>
        </w:rPr>
        <w:t>Para a solicitação de mudança de aluno especial para aluno regular é obrigatória a apresentação do projeto de pesquisa assinado pelo orientador.</w:t>
      </w:r>
    </w:p>
    <w:p w14:paraId="6F1806C8" w14:textId="77777777" w:rsidR="00C17F66" w:rsidRPr="00333B45" w:rsidRDefault="00C17F66" w:rsidP="00EB6A32">
      <w:pPr>
        <w:spacing w:line="360" w:lineRule="auto"/>
      </w:pPr>
    </w:p>
    <w:sectPr w:rsidR="00C17F66" w:rsidRPr="00333B45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53FE" w14:textId="77777777" w:rsidR="00327BF0" w:rsidRDefault="00327BF0">
      <w:r>
        <w:separator/>
      </w:r>
    </w:p>
  </w:endnote>
  <w:endnote w:type="continuationSeparator" w:id="0">
    <w:p w14:paraId="4ADDF905" w14:textId="77777777" w:rsidR="00327BF0" w:rsidRDefault="0032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2" w:name="_Hlk113624921"/>
    <w:bookmarkStart w:id="13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1E5C49CF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12"/>
    <w:bookmarkEnd w:id="13"/>
    <w:r w:rsidR="0051351A">
      <w:rPr>
        <w:rFonts w:ascii="Open Sans" w:hAnsi="Open Sans" w:cs="Open Sans"/>
        <w:sz w:val="18"/>
        <w:lang w:val="en-US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582B4" w14:textId="77777777" w:rsidR="00327BF0" w:rsidRDefault="00327BF0">
      <w:r>
        <w:separator/>
      </w:r>
    </w:p>
  </w:footnote>
  <w:footnote w:type="continuationSeparator" w:id="0">
    <w:p w14:paraId="0B482C62" w14:textId="77777777" w:rsidR="00327BF0" w:rsidRDefault="00327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51351A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51351A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c3YLPcBns9jvWWTfbSNzGz24w89VzEwRXlP8oRdOwz3UZdn4XxEP7KFkSLWgXGnouSHi5P/AFLoufcUQYwh+nA==" w:salt="C1zbFS2v3e3Rnwl7Zg6BC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110777"/>
    <w:rsid w:val="00191C70"/>
    <w:rsid w:val="001E1C74"/>
    <w:rsid w:val="0020460A"/>
    <w:rsid w:val="00327BF0"/>
    <w:rsid w:val="00333B45"/>
    <w:rsid w:val="003B539B"/>
    <w:rsid w:val="004B41D5"/>
    <w:rsid w:val="004B44B7"/>
    <w:rsid w:val="004C46BE"/>
    <w:rsid w:val="00513184"/>
    <w:rsid w:val="0051351A"/>
    <w:rsid w:val="00592977"/>
    <w:rsid w:val="005A7A9D"/>
    <w:rsid w:val="005B0B95"/>
    <w:rsid w:val="00600B5B"/>
    <w:rsid w:val="00652C81"/>
    <w:rsid w:val="006568CC"/>
    <w:rsid w:val="007224EC"/>
    <w:rsid w:val="007D3F80"/>
    <w:rsid w:val="00862D2B"/>
    <w:rsid w:val="00901DB6"/>
    <w:rsid w:val="0092363D"/>
    <w:rsid w:val="00940426"/>
    <w:rsid w:val="009565BE"/>
    <w:rsid w:val="009E28A3"/>
    <w:rsid w:val="00A47A59"/>
    <w:rsid w:val="00A95FEF"/>
    <w:rsid w:val="00B2445C"/>
    <w:rsid w:val="00B76842"/>
    <w:rsid w:val="00BE4807"/>
    <w:rsid w:val="00BE48E6"/>
    <w:rsid w:val="00C17F66"/>
    <w:rsid w:val="00C26605"/>
    <w:rsid w:val="00C80953"/>
    <w:rsid w:val="00CB51BB"/>
    <w:rsid w:val="00CC67DE"/>
    <w:rsid w:val="00CF3FFE"/>
    <w:rsid w:val="00D23CE3"/>
    <w:rsid w:val="00D822A2"/>
    <w:rsid w:val="00E760F2"/>
    <w:rsid w:val="00EB6A32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333B45"/>
    <w:pPr>
      <w:keepNext/>
      <w:jc w:val="center"/>
      <w:outlineLvl w:val="1"/>
    </w:pPr>
    <w:rPr>
      <w:rFonts w:ascii="Verdana" w:hAnsi="Verdana"/>
      <w:b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character" w:customStyle="1" w:styleId="Ttulo2Char">
    <w:name w:val="Título 2 Char"/>
    <w:link w:val="Ttulo2"/>
    <w:rsid w:val="00333B45"/>
    <w:rPr>
      <w:rFonts w:ascii="Verdana" w:hAnsi="Verdana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3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2022-11-23T18:45:00Z</dcterms:created>
  <dcterms:modified xsi:type="dcterms:W3CDTF">2022-11-23T19:30:00Z</dcterms:modified>
</cp:coreProperties>
</file>