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5DA38" w14:textId="77777777" w:rsidR="00890879" w:rsidRPr="00D17D20" w:rsidRDefault="00890879" w:rsidP="00890879">
      <w:pPr>
        <w:pStyle w:val="Ttulo"/>
        <w:spacing w:line="360" w:lineRule="auto"/>
        <w:rPr>
          <w:rFonts w:ascii="Open Sans" w:hAnsi="Open Sans" w:cs="Open Sans"/>
          <w:szCs w:val="24"/>
        </w:rPr>
      </w:pPr>
      <w:r w:rsidRPr="00D17D20">
        <w:rPr>
          <w:rFonts w:ascii="Open Sans" w:hAnsi="Open Sans" w:cs="Open Sans"/>
          <w:szCs w:val="24"/>
        </w:rPr>
        <w:t>PARECER SOBRE CREDENCIAMENTO DE DISCIPLINA</w:t>
      </w:r>
    </w:p>
    <w:p w14:paraId="7C814F5C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07CE8565" w14:textId="12B50341" w:rsidR="00890879" w:rsidRPr="00890879" w:rsidRDefault="00890879" w:rsidP="0089087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8906658"/>
      <w:r w:rsidRPr="00890879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890879">
        <w:rPr>
          <w:rFonts w:ascii="Open Sans" w:hAnsi="Open Sans" w:cs="Open Sans"/>
          <w:sz w:val="20"/>
          <w:szCs w:val="20"/>
        </w:rPr>
        <w:fldChar w:fldCharType="begin"/>
      </w:r>
      <w:r w:rsidRPr="00890879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890879">
        <w:rPr>
          <w:rFonts w:ascii="Open Sans" w:hAnsi="Open Sans" w:cs="Open Sans"/>
          <w:sz w:val="20"/>
          <w:szCs w:val="20"/>
        </w:rPr>
        <w:fldChar w:fldCharType="separate"/>
      </w:r>
      <w:r w:rsidR="0031230D">
        <w:rPr>
          <w:rFonts w:ascii="Open Sans" w:hAnsi="Open Sans" w:cs="Open Sans"/>
          <w:noProof/>
          <w:sz w:val="20"/>
          <w:szCs w:val="20"/>
        </w:rPr>
        <w:t>15 de fevereiro de 2023</w:t>
      </w:r>
      <w:r w:rsidRPr="00890879">
        <w:rPr>
          <w:rFonts w:ascii="Open Sans" w:hAnsi="Open Sans" w:cs="Open Sans"/>
          <w:sz w:val="20"/>
          <w:szCs w:val="20"/>
        </w:rPr>
        <w:fldChar w:fldCharType="end"/>
      </w:r>
      <w:r w:rsidRPr="00890879">
        <w:rPr>
          <w:rFonts w:ascii="Open Sans" w:hAnsi="Open Sans" w:cs="Open Sans"/>
          <w:bCs/>
          <w:sz w:val="20"/>
          <w:szCs w:val="20"/>
        </w:rPr>
        <w:t>.</w:t>
      </w:r>
    </w:p>
    <w:bookmarkEnd w:id="0"/>
    <w:p w14:paraId="18E028AB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6A84EBB4" w14:textId="77777777" w:rsidR="00890879" w:rsidRPr="00890879" w:rsidRDefault="00890879" w:rsidP="0089087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bookmarkStart w:id="1" w:name="_Hlk110511763"/>
      <w:r w:rsidRPr="00890879">
        <w:rPr>
          <w:rFonts w:ascii="Open Sans" w:hAnsi="Open Sans" w:cs="Open Sans"/>
          <w:bCs/>
          <w:sz w:val="20"/>
          <w:szCs w:val="20"/>
        </w:rPr>
        <w:t xml:space="preserve">SIGLA DA DISCIPLINA: </w:t>
      </w: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PPP0000"/>
              <w:maxLength w:val="7"/>
            </w:textInput>
          </w:ffData>
        </w:fldChar>
      </w:r>
      <w:bookmarkStart w:id="2" w:name="Texto2"/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PPP0000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</w:p>
    <w:p w14:paraId="08535274" w14:textId="77777777" w:rsidR="00890879" w:rsidRPr="00890879" w:rsidRDefault="00890879" w:rsidP="00890879">
      <w:pPr>
        <w:spacing w:line="360" w:lineRule="auto"/>
        <w:rPr>
          <w:rFonts w:ascii="Open Sans" w:hAnsi="Open Sans" w:cs="Open Sans"/>
          <w:bCs/>
          <w:sz w:val="20"/>
          <w:szCs w:val="20"/>
          <w:u w:val="single"/>
        </w:rPr>
      </w:pPr>
      <w:r w:rsidRPr="00890879">
        <w:rPr>
          <w:rFonts w:ascii="Open Sans" w:hAnsi="Open Sans" w:cs="Open Sans"/>
          <w:bCs/>
          <w:sz w:val="20"/>
          <w:szCs w:val="20"/>
        </w:rPr>
        <w:t xml:space="preserve">NOME DA DISCIPLINA: </w:t>
      </w: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a disciplina"/>
            </w:textInput>
          </w:ffData>
        </w:fldChar>
      </w:r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Nome da disciplina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</w:p>
    <w:bookmarkEnd w:id="1"/>
    <w:p w14:paraId="7F8EDB7E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t xml:space="preserve">DOCENTE (S): </w:t>
      </w: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ndique os nome de todos(a) os(as) docentes separando por vírgula"/>
            </w:textInput>
          </w:ffData>
        </w:fldChar>
      </w:r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Indique os nome de todos(a) os(as) docentes separando por vírgula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2687692F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7482AE67" w14:textId="7C60FBE4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caps/>
          <w:sz w:val="20"/>
          <w:szCs w:val="20"/>
        </w:rPr>
      </w:pPr>
      <w:r w:rsidRPr="00890879">
        <w:rPr>
          <w:rFonts w:ascii="Open Sans" w:hAnsi="Open Sans" w:cs="Open Sans"/>
          <w:bCs/>
          <w:caps/>
          <w:sz w:val="20"/>
          <w:szCs w:val="20"/>
        </w:rPr>
        <w:t>(</w:t>
      </w: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bookmarkStart w:id="3" w:name="Texto5"/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 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r w:rsidRPr="00890879">
        <w:rPr>
          <w:rFonts w:ascii="Open Sans" w:hAnsi="Open Sans" w:cs="Open Sans"/>
          <w:bCs/>
          <w:caps/>
          <w:sz w:val="20"/>
          <w:szCs w:val="20"/>
        </w:rPr>
        <w:t>) disciplina nova</w:t>
      </w:r>
      <w:r w:rsidR="00402808">
        <w:rPr>
          <w:rFonts w:ascii="Open Sans" w:hAnsi="Open Sans" w:cs="Open Sans"/>
          <w:bCs/>
          <w:caps/>
          <w:sz w:val="20"/>
          <w:szCs w:val="20"/>
        </w:rPr>
        <w:tab/>
      </w:r>
      <w:r w:rsidR="00402808">
        <w:rPr>
          <w:rFonts w:ascii="Open Sans" w:hAnsi="Open Sans" w:cs="Open Sans"/>
          <w:bCs/>
          <w:caps/>
          <w:sz w:val="20"/>
          <w:szCs w:val="20"/>
        </w:rPr>
        <w:tab/>
      </w:r>
      <w:r w:rsidRPr="00890879">
        <w:rPr>
          <w:rFonts w:ascii="Open Sans" w:hAnsi="Open Sans" w:cs="Open Sans"/>
          <w:bCs/>
          <w:caps/>
          <w:sz w:val="20"/>
          <w:szCs w:val="20"/>
        </w:rPr>
        <w:t>(</w:t>
      </w: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 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  <w:r w:rsidRPr="00890879">
        <w:rPr>
          <w:rFonts w:ascii="Open Sans" w:hAnsi="Open Sans" w:cs="Open Sans"/>
          <w:bCs/>
          <w:caps/>
          <w:sz w:val="20"/>
          <w:szCs w:val="20"/>
        </w:rPr>
        <w:t>) RE-credenciamento de disciplina existente</w:t>
      </w:r>
    </w:p>
    <w:p w14:paraId="54699549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caps/>
          <w:sz w:val="20"/>
          <w:szCs w:val="20"/>
        </w:rPr>
      </w:pPr>
    </w:p>
    <w:p w14:paraId="7190F2B3" w14:textId="77777777" w:rsidR="00890879" w:rsidRPr="00890879" w:rsidRDefault="00890879" w:rsidP="00890879">
      <w:pPr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caps/>
          <w:sz w:val="20"/>
          <w:szCs w:val="20"/>
        </w:rPr>
        <w:t>MÉRITO (</w:t>
      </w:r>
      <w:r w:rsidRPr="00890879">
        <w:rPr>
          <w:rFonts w:ascii="Open Sans" w:hAnsi="Open Sans" w:cs="Open Sans"/>
          <w:bCs/>
          <w:sz w:val="20"/>
          <w:szCs w:val="20"/>
        </w:rPr>
        <w:t>Análise do programa da disciplina; mérito e relevância da disciplina dentro do programa de pós-graduação)</w:t>
      </w:r>
    </w:p>
    <w:bookmarkStart w:id="4" w:name="_Hlk110511893"/>
    <w:p w14:paraId="1AF8CD65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bookmarkStart w:id="5" w:name="Texto4"/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</w:p>
    <w:bookmarkEnd w:id="4"/>
    <w:p w14:paraId="55EC6844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6968EAF7" w14:textId="77777777" w:rsidR="00890879" w:rsidRPr="00890879" w:rsidRDefault="00890879" w:rsidP="00890879">
      <w:pPr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t>BIBLIOGRAFIA (Relevância, diversidade de fontes, atualidade)</w:t>
      </w:r>
    </w:p>
    <w:p w14:paraId="36F2535E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0975127F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6B534157" w14:textId="77777777" w:rsidR="00890879" w:rsidRPr="00890879" w:rsidRDefault="00890879" w:rsidP="00890879">
      <w:pPr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t>DOCENTE (S) (Adequação da formação, experiência e atividades do(s) docentes(s) ao conteúdo da disciplina)</w:t>
      </w:r>
    </w:p>
    <w:p w14:paraId="08108A74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Texto livre"/>
            </w:textInput>
          </w:ffData>
        </w:fldChar>
      </w:r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7D9C440D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6EEBA49A" w14:textId="77777777" w:rsidR="00890879" w:rsidRPr="00890879" w:rsidRDefault="00890879" w:rsidP="00890879">
      <w:pPr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t>CONCLUSÃO DO PARECER:</w:t>
      </w:r>
    </w:p>
    <w:p w14:paraId="664CCFD0" w14:textId="2FAC5370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caps/>
          <w:sz w:val="20"/>
          <w:szCs w:val="20"/>
        </w:rPr>
      </w:pPr>
      <w:r w:rsidRPr="00890879">
        <w:rPr>
          <w:rFonts w:ascii="Open Sans" w:hAnsi="Open Sans" w:cs="Open Sans"/>
          <w:bCs/>
          <w:sz w:val="20"/>
          <w:szCs w:val="20"/>
        </w:rPr>
        <w:t>(</w:t>
      </w: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 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  <w:r w:rsidRPr="00890879">
        <w:rPr>
          <w:rFonts w:ascii="Open Sans" w:hAnsi="Open Sans" w:cs="Open Sans"/>
          <w:bCs/>
          <w:sz w:val="20"/>
          <w:szCs w:val="20"/>
        </w:rPr>
        <w:t>) FAVORÁVEL</w:t>
      </w:r>
      <w:r w:rsidR="00402808">
        <w:rPr>
          <w:rFonts w:ascii="Open Sans" w:hAnsi="Open Sans" w:cs="Open Sans"/>
          <w:bCs/>
          <w:sz w:val="20"/>
          <w:szCs w:val="20"/>
        </w:rPr>
        <w:tab/>
      </w:r>
      <w:r w:rsidR="00402808">
        <w:rPr>
          <w:rFonts w:ascii="Open Sans" w:hAnsi="Open Sans" w:cs="Open Sans"/>
          <w:bCs/>
          <w:sz w:val="20"/>
          <w:szCs w:val="20"/>
        </w:rPr>
        <w:tab/>
      </w:r>
      <w:r w:rsidR="00402808">
        <w:rPr>
          <w:rFonts w:ascii="Open Sans" w:hAnsi="Open Sans" w:cs="Open Sans"/>
          <w:bCs/>
          <w:sz w:val="20"/>
          <w:szCs w:val="20"/>
        </w:rPr>
        <w:tab/>
      </w:r>
      <w:r w:rsidRPr="00890879">
        <w:rPr>
          <w:rFonts w:ascii="Open Sans" w:hAnsi="Open Sans" w:cs="Open Sans"/>
          <w:bCs/>
          <w:sz w:val="20"/>
          <w:szCs w:val="20"/>
        </w:rPr>
        <w:t>(</w:t>
      </w:r>
      <w:r w:rsidRPr="00890879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890879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890879">
        <w:rPr>
          <w:rFonts w:ascii="Open Sans" w:hAnsi="Open Sans" w:cs="Open Sans"/>
          <w:bCs/>
          <w:sz w:val="20"/>
          <w:szCs w:val="20"/>
        </w:rPr>
      </w:r>
      <w:r w:rsidRPr="00890879">
        <w:rPr>
          <w:rFonts w:ascii="Open Sans" w:hAnsi="Open Sans" w:cs="Open Sans"/>
          <w:bCs/>
          <w:sz w:val="20"/>
          <w:szCs w:val="20"/>
        </w:rPr>
        <w:fldChar w:fldCharType="separate"/>
      </w:r>
      <w:r w:rsidRPr="00890879">
        <w:rPr>
          <w:rFonts w:ascii="Open Sans" w:hAnsi="Open Sans" w:cs="Open Sans"/>
          <w:bCs/>
          <w:noProof/>
          <w:sz w:val="20"/>
          <w:szCs w:val="20"/>
        </w:rPr>
        <w:t> </w:t>
      </w:r>
      <w:r w:rsidRPr="00890879">
        <w:rPr>
          <w:rFonts w:ascii="Open Sans" w:hAnsi="Open Sans" w:cs="Open Sans"/>
          <w:bCs/>
          <w:sz w:val="20"/>
          <w:szCs w:val="20"/>
        </w:rPr>
        <w:fldChar w:fldCharType="end"/>
      </w:r>
      <w:r w:rsidRPr="00890879">
        <w:rPr>
          <w:rFonts w:ascii="Open Sans" w:hAnsi="Open Sans" w:cs="Open Sans"/>
          <w:bCs/>
          <w:sz w:val="20"/>
          <w:szCs w:val="20"/>
        </w:rPr>
        <w:t>) DESFAVORÁVEL</w:t>
      </w:r>
    </w:p>
    <w:p w14:paraId="2BCD46A4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caps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434"/>
      </w:tblGrid>
      <w:tr w:rsidR="00890879" w:rsidRPr="00890879" w14:paraId="2CB577F9" w14:textId="77777777" w:rsidTr="00402808">
        <w:trPr>
          <w:trHeight w:val="824"/>
          <w:jc w:val="center"/>
        </w:trPr>
        <w:tc>
          <w:tcPr>
            <w:tcW w:w="6434" w:type="dxa"/>
            <w:shd w:val="clear" w:color="auto" w:fill="auto"/>
          </w:tcPr>
          <w:p w14:paraId="7D1BC084" w14:textId="77777777" w:rsidR="00890879" w:rsidRPr="00890879" w:rsidRDefault="00890879" w:rsidP="0089087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6" w:name="_Hlk110509685"/>
          </w:p>
        </w:tc>
      </w:tr>
      <w:tr w:rsidR="00890879" w:rsidRPr="00890879" w14:paraId="6EE727DA" w14:textId="77777777" w:rsidTr="00CB44EC">
        <w:trPr>
          <w:jc w:val="center"/>
        </w:trPr>
        <w:tc>
          <w:tcPr>
            <w:tcW w:w="6434" w:type="dxa"/>
            <w:shd w:val="clear" w:color="auto" w:fill="auto"/>
          </w:tcPr>
          <w:p w14:paraId="48C85436" w14:textId="77777777" w:rsidR="00890879" w:rsidRPr="00890879" w:rsidRDefault="00890879" w:rsidP="0089087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t xml:space="preserve">Prof(a). Dr(a). </w: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(a) parecerista"/>
                  </w:textInput>
                </w:ffData>
              </w:fldChar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890879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do(a) parecerista</w: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  <w:p w14:paraId="485383C4" w14:textId="77777777" w:rsidR="00890879" w:rsidRPr="00890879" w:rsidRDefault="00890879" w:rsidP="0089087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t xml:space="preserve">Instituição: </w: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instituição"/>
                  </w:textInput>
                </w:ffData>
              </w:fldChar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890879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instituição</w: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  <w:p w14:paraId="46F2E279" w14:textId="77777777" w:rsidR="00890879" w:rsidRPr="00890879" w:rsidRDefault="00890879" w:rsidP="00890879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t xml:space="preserve">Depto.: </w: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o departamento"/>
                  </w:textInput>
                </w:ffData>
              </w:fldChar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890879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do departamento</w:t>
            </w:r>
            <w:r w:rsidRPr="00890879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bookmarkEnd w:id="6"/>
    </w:tbl>
    <w:p w14:paraId="2BB66953" w14:textId="77777777" w:rsidR="00890879" w:rsidRPr="00890879" w:rsidRDefault="00890879" w:rsidP="0089087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sectPr w:rsidR="00890879" w:rsidRPr="00890879" w:rsidSect="00652C81">
      <w:headerReference w:type="default" r:id="rId8"/>
      <w:footerReference w:type="default" r:id="rId9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0BC48" w14:textId="77777777" w:rsidR="00EA6B4B" w:rsidRDefault="00EA6B4B">
      <w:r>
        <w:separator/>
      </w:r>
    </w:p>
  </w:endnote>
  <w:endnote w:type="continuationSeparator" w:id="0">
    <w:p w14:paraId="593121D5" w14:textId="77777777" w:rsidR="00EA6B4B" w:rsidRDefault="00EA6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E3AB8" w14:textId="77777777" w:rsidR="00431191" w:rsidRPr="00F6228D" w:rsidRDefault="00431191" w:rsidP="00431191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7" w:name="_Hlk113624921"/>
    <w:bookmarkStart w:id="8" w:name="_Hlk113624922"/>
    <w:bookmarkStart w:id="9" w:name="_Hlk120115394"/>
    <w:bookmarkStart w:id="10" w:name="_Hlk120115395"/>
    <w:r w:rsidRPr="00F6228D">
      <w:rPr>
        <w:rFonts w:ascii="Open Sans" w:hAnsi="Open Sans" w:cs="Open Sans"/>
        <w:sz w:val="18"/>
      </w:rPr>
      <w:t>Av. Prof. Mello Moraes – 2231 – 05508-030 – São Paulo – SP – B</w:t>
    </w:r>
    <w:r>
      <w:rPr>
        <w:rFonts w:ascii="Open Sans" w:hAnsi="Open Sans" w:cs="Open Sans"/>
        <w:sz w:val="18"/>
      </w:rPr>
      <w:t>rasil</w:t>
    </w:r>
  </w:p>
  <w:p w14:paraId="18618F50" w14:textId="48B22622" w:rsidR="004C46BE" w:rsidRPr="00431191" w:rsidRDefault="00431191" w:rsidP="00431191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+55 </w:t>
    </w:r>
    <w:r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31230D">
      <w:rPr>
        <w:rFonts w:ascii="Open Sans" w:hAnsi="Open Sans" w:cs="Open Sans"/>
        <w:sz w:val="18"/>
        <w:lang w:val="en-US"/>
      </w:rPr>
      <w:t>3</w:t>
    </w:r>
    <w:r w:rsidRPr="00F6228D">
      <w:rPr>
        <w:rFonts w:ascii="Open Sans" w:hAnsi="Open Sans" w:cs="Open Sans"/>
        <w:sz w:val="18"/>
        <w:lang w:val="en-US"/>
      </w:rPr>
      <w:t>.0</w:t>
    </w:r>
    <w:bookmarkEnd w:id="7"/>
    <w:bookmarkEnd w:id="8"/>
    <w:bookmarkEnd w:id="9"/>
    <w:bookmarkEnd w:id="10"/>
    <w:r>
      <w:rPr>
        <w:rFonts w:ascii="Open Sans" w:hAnsi="Open Sans" w:cs="Open Sans"/>
        <w:sz w:val="18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3A729" w14:textId="77777777" w:rsidR="00EA6B4B" w:rsidRDefault="00EA6B4B">
      <w:r>
        <w:separator/>
      </w:r>
    </w:p>
  </w:footnote>
  <w:footnote w:type="continuationSeparator" w:id="0">
    <w:p w14:paraId="0CA8CABC" w14:textId="77777777" w:rsidR="00EA6B4B" w:rsidRDefault="00EA6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Ind w:w="-108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431191" w:rsidRPr="0092363D" w14:paraId="450E5337" w14:textId="77777777" w:rsidTr="00431191">
      <w:tc>
        <w:tcPr>
          <w:tcW w:w="1808" w:type="dxa"/>
          <w:shd w:val="clear" w:color="auto" w:fill="auto"/>
        </w:tcPr>
        <w:p w14:paraId="64DCDB94" w14:textId="651BC52F" w:rsidR="00431191" w:rsidRDefault="00431191" w:rsidP="00431191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noProof/>
            </w:rPr>
            <w:drawing>
              <wp:inline distT="0" distB="0" distL="0" distR="0" wp14:anchorId="53ED34E9" wp14:editId="213E10EB">
                <wp:extent cx="990600" cy="1123950"/>
                <wp:effectExtent l="0" t="0" r="0" b="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8" w:type="dxa"/>
          <w:shd w:val="clear" w:color="auto" w:fill="auto"/>
          <w:vAlign w:val="center"/>
        </w:tcPr>
        <w:p w14:paraId="07E09A0E" w14:textId="77777777" w:rsidR="00431191" w:rsidRDefault="00431191" w:rsidP="00431191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4E82C408" w14:textId="77777777" w:rsidR="00431191" w:rsidRDefault="00431191" w:rsidP="00431191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 (PPGEM)</w:t>
          </w:r>
        </w:p>
      </w:tc>
      <w:tc>
        <w:tcPr>
          <w:tcW w:w="2593" w:type="dxa"/>
          <w:shd w:val="clear" w:color="auto" w:fill="auto"/>
          <w:vAlign w:val="center"/>
        </w:tcPr>
        <w:p w14:paraId="09A7428C" w14:textId="77777777" w:rsidR="00431191" w:rsidRDefault="00431191" w:rsidP="00431191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31230D">
            <w:fldChar w:fldCharType="begin"/>
          </w:r>
          <w:r w:rsidR="0031230D">
            <w:instrText xml:space="preserve"> </w:instrText>
          </w:r>
          <w:r w:rsidR="0031230D">
            <w:instrText>INCLUDEPICTURE  "https://scs.usp.br/identidadevisual/wp-content/uploads/2022/08/usp-logo-png-1.png" \* MERGEFORMATINET</w:instrText>
          </w:r>
          <w:r w:rsidR="0031230D">
            <w:instrText xml:space="preserve"> </w:instrText>
          </w:r>
          <w:r w:rsidR="0031230D">
            <w:fldChar w:fldCharType="separate"/>
          </w:r>
          <w:r w:rsidR="0031230D">
            <w:pict w14:anchorId="4E13B39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118.8pt;height:52.8pt">
                <v:imagedata r:id="rId2" r:href="rId3" croptop="11148f" cropbottom="15662f"/>
              </v:shape>
            </w:pict>
          </w:r>
          <w:r w:rsidR="0031230D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70B0ADF4" w14:textId="77777777" w:rsidR="00431191" w:rsidRDefault="00431191" w:rsidP="00431191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351F5"/>
    <w:multiLevelType w:val="singleLevel"/>
    <w:tmpl w:val="E35CE40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67584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090B8B"/>
    <w:rsid w:val="00110777"/>
    <w:rsid w:val="00191C70"/>
    <w:rsid w:val="001E1C74"/>
    <w:rsid w:val="0020460A"/>
    <w:rsid w:val="0031230D"/>
    <w:rsid w:val="00402808"/>
    <w:rsid w:val="00431191"/>
    <w:rsid w:val="0044426C"/>
    <w:rsid w:val="004B44B7"/>
    <w:rsid w:val="004C46BE"/>
    <w:rsid w:val="00513184"/>
    <w:rsid w:val="005603D2"/>
    <w:rsid w:val="00592977"/>
    <w:rsid w:val="005A7A9D"/>
    <w:rsid w:val="00652C81"/>
    <w:rsid w:val="007224EC"/>
    <w:rsid w:val="007D3F80"/>
    <w:rsid w:val="00834C22"/>
    <w:rsid w:val="00862D2B"/>
    <w:rsid w:val="00890879"/>
    <w:rsid w:val="00901DB6"/>
    <w:rsid w:val="0092363D"/>
    <w:rsid w:val="00940426"/>
    <w:rsid w:val="009565BE"/>
    <w:rsid w:val="009E28A3"/>
    <w:rsid w:val="00A47A59"/>
    <w:rsid w:val="00A95FEF"/>
    <w:rsid w:val="00AB1DC9"/>
    <w:rsid w:val="00AC6F73"/>
    <w:rsid w:val="00B2445C"/>
    <w:rsid w:val="00B76842"/>
    <w:rsid w:val="00BE4807"/>
    <w:rsid w:val="00BE48E6"/>
    <w:rsid w:val="00BE4E65"/>
    <w:rsid w:val="00C17F66"/>
    <w:rsid w:val="00C80953"/>
    <w:rsid w:val="00CB51BB"/>
    <w:rsid w:val="00CC67DE"/>
    <w:rsid w:val="00CF3FFE"/>
    <w:rsid w:val="00D23CE3"/>
    <w:rsid w:val="00E760F2"/>
    <w:rsid w:val="00EA6B4B"/>
    <w:rsid w:val="00F16964"/>
    <w:rsid w:val="00F42B12"/>
    <w:rsid w:val="00F6228D"/>
    <w:rsid w:val="00F672CD"/>
    <w:rsid w:val="00FB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890879"/>
    <w:pPr>
      <w:jc w:val="center"/>
    </w:pPr>
    <w:rPr>
      <w:rFonts w:ascii="Verdana" w:hAnsi="Verdana"/>
      <w:b/>
      <w:szCs w:val="20"/>
    </w:rPr>
  </w:style>
  <w:style w:type="character" w:customStyle="1" w:styleId="TtuloChar">
    <w:name w:val="Título Char"/>
    <w:basedOn w:val="Fontepargpadro"/>
    <w:link w:val="Ttulo"/>
    <w:rsid w:val="00890879"/>
    <w:rPr>
      <w:rFonts w:ascii="Verdana" w:hAnsi="Verdana"/>
      <w:b/>
      <w:sz w:val="24"/>
    </w:rPr>
  </w:style>
  <w:style w:type="character" w:customStyle="1" w:styleId="CabealhoChar">
    <w:name w:val="Cabeçalho Char"/>
    <w:link w:val="Cabealho"/>
    <w:rsid w:val="004311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8</TotalTime>
  <Pages>1</Pages>
  <Words>108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8</cp:revision>
  <cp:lastPrinted>2022-11-19T21:55:00Z</cp:lastPrinted>
  <dcterms:created xsi:type="dcterms:W3CDTF">2022-11-23T19:52:00Z</dcterms:created>
  <dcterms:modified xsi:type="dcterms:W3CDTF">2023-02-15T18:44:00Z</dcterms:modified>
</cp:coreProperties>
</file>