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B945C" w14:textId="77777777" w:rsidR="00C145DD" w:rsidRPr="001F3E92" w:rsidRDefault="00C145DD" w:rsidP="005D23A6">
      <w:pPr>
        <w:spacing w:line="360" w:lineRule="auto"/>
        <w:jc w:val="center"/>
        <w:rPr>
          <w:rFonts w:ascii="Open Sans" w:hAnsi="Open Sans" w:cs="Open Sans"/>
          <w:b/>
        </w:rPr>
      </w:pPr>
      <w:r w:rsidRPr="001F3E92">
        <w:rPr>
          <w:rFonts w:ascii="Open Sans" w:hAnsi="Open Sans" w:cs="Open Sans"/>
          <w:b/>
        </w:rPr>
        <w:t>SOLICITAÇÃO DE PRORROGAÇÃO</w:t>
      </w:r>
    </w:p>
    <w:p w14:paraId="73575FFD" w14:textId="77777777" w:rsidR="00C145DD" w:rsidRPr="001F3E92" w:rsidRDefault="00C145DD" w:rsidP="005D23A6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7A0A738E" w14:textId="7174FE3B" w:rsidR="00C145DD" w:rsidRPr="001F3E92" w:rsidRDefault="00C145DD" w:rsidP="005D23A6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  <w:r w:rsidRPr="001F3E92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1F3E92">
        <w:rPr>
          <w:rFonts w:ascii="Open Sans" w:hAnsi="Open Sans" w:cs="Open Sans"/>
        </w:rPr>
        <w:fldChar w:fldCharType="begin"/>
      </w:r>
      <w:r w:rsidRPr="001F3E92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1F3E92">
        <w:rPr>
          <w:rFonts w:ascii="Open Sans" w:hAnsi="Open Sans" w:cs="Open Sans"/>
        </w:rPr>
        <w:fldChar w:fldCharType="separate"/>
      </w:r>
      <w:r w:rsidR="00C63D48">
        <w:rPr>
          <w:rFonts w:ascii="Open Sans" w:hAnsi="Open Sans" w:cs="Open Sans"/>
          <w:noProof/>
          <w:sz w:val="20"/>
          <w:szCs w:val="20"/>
        </w:rPr>
        <w:t>23 de novembro de 2022</w:t>
      </w:r>
      <w:r w:rsidRPr="001F3E92">
        <w:rPr>
          <w:rFonts w:ascii="Open Sans" w:hAnsi="Open Sans" w:cs="Open Sans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>.</w:t>
      </w:r>
      <w:bookmarkEnd w:id="0"/>
      <w:bookmarkEnd w:id="1"/>
    </w:p>
    <w:p w14:paraId="7DFFF828" w14:textId="77777777" w:rsidR="00C145DD" w:rsidRPr="001F3E92" w:rsidRDefault="00C145DD" w:rsidP="005D23A6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1F3E92">
        <w:rPr>
          <w:rFonts w:ascii="Open Sans" w:hAnsi="Open Sans" w:cs="Open Sans"/>
          <w:bCs/>
          <w:sz w:val="20"/>
          <w:szCs w:val="20"/>
        </w:rPr>
        <w:t xml:space="preserve">ORIENTADOR(A):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2"/>
            <w:enabled/>
            <w:calcOnExit w:val="0"/>
            <w:textInput>
              <w:default w:val="Nome do(a) orientador(a)"/>
            </w:textInput>
          </w:ffData>
        </w:fldChar>
      </w:r>
      <w:bookmarkStart w:id="2" w:name="Texto2"/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Nome do(a) orientador(a)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bookmarkEnd w:id="2"/>
    </w:p>
    <w:p w14:paraId="5FE0142F" w14:textId="77777777" w:rsidR="00C145DD" w:rsidRPr="001F3E92" w:rsidRDefault="00C145DD" w:rsidP="005D23A6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1F3E92">
        <w:rPr>
          <w:rFonts w:ascii="Open Sans" w:hAnsi="Open Sans" w:cs="Open Sans"/>
          <w:bCs/>
          <w:sz w:val="20"/>
          <w:szCs w:val="20"/>
        </w:rPr>
        <w:t xml:space="preserve">ALUNO(A):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(a) aluno(a)"/>
            </w:textInput>
          </w:ffData>
        </w:fldChar>
      </w:r>
      <w:bookmarkStart w:id="3" w:name="Texto3"/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bookmarkEnd w:id="3"/>
    </w:p>
    <w:p w14:paraId="32734071" w14:textId="77777777" w:rsidR="00C145DD" w:rsidRPr="001F3E92" w:rsidRDefault="00C145DD" w:rsidP="005D23A6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1F3E92">
        <w:rPr>
          <w:rFonts w:ascii="Open Sans" w:hAnsi="Open Sans" w:cs="Open Sans"/>
          <w:bCs/>
          <w:sz w:val="20"/>
          <w:szCs w:val="20"/>
        </w:rPr>
        <w:t xml:space="preserve">NUSP: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(a) aluno(a)"/>
            </w:textInput>
          </w:ffData>
        </w:fldChar>
      </w:r>
      <w:bookmarkStart w:id="4" w:name="Texto4"/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bookmarkEnd w:id="4"/>
    </w:p>
    <w:p w14:paraId="0A7C0213" w14:textId="77777777" w:rsidR="00C145DD" w:rsidRPr="001F3E92" w:rsidRDefault="00C145DD" w:rsidP="005D23A6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52685045" w14:textId="77777777" w:rsidR="00C145DD" w:rsidRPr="001F3E92" w:rsidRDefault="00C145DD" w:rsidP="005D23A6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1F3E92">
        <w:rPr>
          <w:rFonts w:ascii="Open Sans" w:hAnsi="Open Sans" w:cs="Open Sans"/>
          <w:bCs/>
          <w:sz w:val="20"/>
          <w:szCs w:val="20"/>
        </w:rPr>
        <w:t>Curso: (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bookmarkStart w:id="5" w:name="Texto5"/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 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bookmarkEnd w:id="5"/>
      <w:r w:rsidRPr="001F3E92">
        <w:rPr>
          <w:rFonts w:ascii="Open Sans" w:hAnsi="Open Sans" w:cs="Open Sans"/>
          <w:bCs/>
          <w:sz w:val="20"/>
          <w:szCs w:val="20"/>
        </w:rPr>
        <w:t>) Mestrado (ME); (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 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>) Doutorado (DO); ou (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 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>) Doutorado Direto (DD)</w:t>
      </w:r>
    </w:p>
    <w:p w14:paraId="06DC37D8" w14:textId="77777777" w:rsidR="00C145DD" w:rsidRPr="001F3E92" w:rsidRDefault="00C145DD" w:rsidP="005D23A6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4957059A" w14:textId="77777777" w:rsidR="00C145DD" w:rsidRPr="001F3E92" w:rsidRDefault="00C145DD" w:rsidP="005D23A6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1F3E92">
        <w:rPr>
          <w:rFonts w:ascii="Open Sans" w:hAnsi="Open Sans" w:cs="Open Sans"/>
          <w:bCs/>
          <w:sz w:val="20"/>
          <w:szCs w:val="20"/>
        </w:rPr>
        <w:t>ÄREA DE CONCENTRAÇÃO:</w:t>
      </w:r>
    </w:p>
    <w:p w14:paraId="2A7EBE43" w14:textId="77777777" w:rsidR="00C145DD" w:rsidRPr="001F3E92" w:rsidRDefault="00C145DD" w:rsidP="005D23A6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1F3E92">
        <w:rPr>
          <w:rFonts w:ascii="Open Sans" w:hAnsi="Open Sans" w:cs="Open Sans"/>
          <w:bCs/>
          <w:sz w:val="20"/>
          <w:szCs w:val="20"/>
        </w:rPr>
        <w:t>(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 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>) Engenharia Mecânica de Energia e Fluidos (3150)</w:t>
      </w:r>
    </w:p>
    <w:p w14:paraId="5B55D798" w14:textId="77777777" w:rsidR="00C145DD" w:rsidRPr="001F3E92" w:rsidRDefault="00C145DD" w:rsidP="005D23A6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1F3E92">
        <w:rPr>
          <w:rFonts w:ascii="Open Sans" w:hAnsi="Open Sans" w:cs="Open Sans"/>
          <w:bCs/>
          <w:sz w:val="20"/>
          <w:szCs w:val="20"/>
        </w:rPr>
        <w:t>(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 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>) Engenharia Mecânica de Projeto e Fabricação (3151)</w:t>
      </w:r>
    </w:p>
    <w:p w14:paraId="073CD876" w14:textId="77777777" w:rsidR="00C145DD" w:rsidRPr="001F3E92" w:rsidRDefault="00C145DD" w:rsidP="005D23A6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1F3E92">
        <w:rPr>
          <w:rFonts w:ascii="Open Sans" w:hAnsi="Open Sans" w:cs="Open Sans"/>
          <w:bCs/>
          <w:sz w:val="20"/>
          <w:szCs w:val="20"/>
        </w:rPr>
        <w:t>(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1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 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>) Engenharia de Controle e Automação Mecânica (3152)</w:t>
      </w:r>
    </w:p>
    <w:p w14:paraId="4448CC1B" w14:textId="77777777" w:rsidR="00C145DD" w:rsidRPr="001F3E92" w:rsidRDefault="00C145DD" w:rsidP="005D23A6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37CB0C37" w14:textId="77777777" w:rsidR="00C145DD" w:rsidRPr="001F3E92" w:rsidRDefault="00C145DD" w:rsidP="005D23A6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1F3E92">
        <w:rPr>
          <w:rFonts w:ascii="Open Sans" w:hAnsi="Open Sans" w:cs="Open Sans"/>
          <w:bCs/>
          <w:sz w:val="20"/>
          <w:szCs w:val="20"/>
        </w:rPr>
        <w:t xml:space="preserve">DATA DO EXAME DE QUALIFICAÇÃO: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D"/>
              <w:maxLength w:val="2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DD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 xml:space="preserve"> /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MM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 xml:space="preserve"> /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AAAA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>.</w:t>
      </w:r>
    </w:p>
    <w:p w14:paraId="03A05CBF" w14:textId="77777777" w:rsidR="00C145DD" w:rsidRPr="001F3E92" w:rsidRDefault="00C145DD" w:rsidP="005D23A6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p w14:paraId="3A12B8CB" w14:textId="77777777" w:rsidR="00C145DD" w:rsidRPr="001F3E92" w:rsidRDefault="00C145DD" w:rsidP="005D23A6">
      <w:pPr>
        <w:spacing w:line="360" w:lineRule="auto"/>
        <w:rPr>
          <w:rFonts w:ascii="Open Sans" w:hAnsi="Open Sans" w:cs="Open Sans"/>
          <w:bCs/>
          <w:sz w:val="20"/>
          <w:szCs w:val="20"/>
        </w:rPr>
      </w:pPr>
      <w:r w:rsidRPr="001F3E92">
        <w:rPr>
          <w:rFonts w:ascii="Open Sans" w:hAnsi="Open Sans" w:cs="Open Sans"/>
          <w:bCs/>
          <w:sz w:val="20"/>
          <w:szCs w:val="20"/>
        </w:rPr>
        <w:t xml:space="preserve">PERÍODO SOLICITADO: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DD"/>
              <w:maxLength w:val="3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DDD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 xml:space="preserve"> DIAS, DE: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D"/>
              <w:maxLength w:val="2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DD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 xml:space="preserve"> /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MM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 xml:space="preserve"> /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AAAA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 xml:space="preserve"> A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DD"/>
              <w:maxLength w:val="2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DD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 xml:space="preserve"> /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MM"/>
              <w:maxLength w:val="2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MM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 xml:space="preserve"> / </w:t>
      </w:r>
      <w:r w:rsidRPr="001F3E92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AAAA"/>
              <w:maxLength w:val="4"/>
            </w:textInput>
          </w:ffData>
        </w:fldChar>
      </w:r>
      <w:r w:rsidRPr="001F3E92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Pr="001F3E92">
        <w:rPr>
          <w:rFonts w:ascii="Open Sans" w:hAnsi="Open Sans" w:cs="Open Sans"/>
          <w:bCs/>
          <w:sz w:val="20"/>
          <w:szCs w:val="20"/>
        </w:rPr>
      </w:r>
      <w:r w:rsidRPr="001F3E92">
        <w:rPr>
          <w:rFonts w:ascii="Open Sans" w:hAnsi="Open Sans" w:cs="Open Sans"/>
          <w:bCs/>
          <w:sz w:val="20"/>
          <w:szCs w:val="20"/>
        </w:rPr>
        <w:fldChar w:fldCharType="separate"/>
      </w:r>
      <w:r w:rsidRPr="001F3E92">
        <w:rPr>
          <w:rFonts w:ascii="Open Sans" w:hAnsi="Open Sans" w:cs="Open Sans"/>
          <w:bCs/>
          <w:noProof/>
          <w:sz w:val="20"/>
          <w:szCs w:val="20"/>
        </w:rPr>
        <w:t>AAAA</w:t>
      </w:r>
      <w:r w:rsidRPr="001F3E92">
        <w:rPr>
          <w:rFonts w:ascii="Open Sans" w:hAnsi="Open Sans" w:cs="Open Sans"/>
          <w:bCs/>
          <w:sz w:val="20"/>
          <w:szCs w:val="20"/>
        </w:rPr>
        <w:fldChar w:fldCharType="end"/>
      </w:r>
      <w:r w:rsidRPr="001F3E92">
        <w:rPr>
          <w:rFonts w:ascii="Open Sans" w:hAnsi="Open Sans" w:cs="Open Sans"/>
          <w:bCs/>
          <w:sz w:val="20"/>
          <w:szCs w:val="20"/>
        </w:rPr>
        <w:t>.</w:t>
      </w:r>
    </w:p>
    <w:p w14:paraId="7B48206E" w14:textId="77777777" w:rsidR="00C145DD" w:rsidRPr="001F3E92" w:rsidRDefault="00C145DD" w:rsidP="005D23A6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80"/>
        <w:gridCol w:w="236"/>
        <w:gridCol w:w="4673"/>
      </w:tblGrid>
      <w:tr w:rsidR="00AB73E5" w14:paraId="53BBC82E" w14:textId="77777777" w:rsidTr="00171861">
        <w:trPr>
          <w:trHeight w:val="867"/>
        </w:trPr>
        <w:tc>
          <w:tcPr>
            <w:tcW w:w="4880" w:type="dxa"/>
            <w:tcBorders>
              <w:bottom w:val="single" w:sz="4" w:space="0" w:color="auto"/>
            </w:tcBorders>
            <w:shd w:val="clear" w:color="auto" w:fill="auto"/>
          </w:tcPr>
          <w:p w14:paraId="19111041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6" w:name="_Hlk110509685"/>
          </w:p>
        </w:tc>
        <w:tc>
          <w:tcPr>
            <w:tcW w:w="236" w:type="dxa"/>
            <w:shd w:val="clear" w:color="auto" w:fill="auto"/>
          </w:tcPr>
          <w:p w14:paraId="3EA93D7E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  <w:shd w:val="clear" w:color="auto" w:fill="auto"/>
          </w:tcPr>
          <w:p w14:paraId="7DA8E73B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AB73E5" w14:paraId="63985C5B" w14:textId="77777777" w:rsidTr="00171861">
        <w:tc>
          <w:tcPr>
            <w:tcW w:w="4880" w:type="dxa"/>
            <w:tcBorders>
              <w:top w:val="single" w:sz="4" w:space="0" w:color="auto"/>
            </w:tcBorders>
            <w:shd w:val="clear" w:color="auto" w:fill="auto"/>
          </w:tcPr>
          <w:p w14:paraId="65FB6F64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Cs/>
                <w:sz w:val="20"/>
                <w:szCs w:val="20"/>
              </w:rPr>
              <w:t>Aluno(a)</w:t>
            </w:r>
          </w:p>
        </w:tc>
        <w:tc>
          <w:tcPr>
            <w:tcW w:w="236" w:type="dxa"/>
            <w:shd w:val="clear" w:color="auto" w:fill="auto"/>
          </w:tcPr>
          <w:p w14:paraId="79ED31A1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  <w:shd w:val="clear" w:color="auto" w:fill="auto"/>
          </w:tcPr>
          <w:p w14:paraId="1B95F9AF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Cs/>
                <w:sz w:val="20"/>
                <w:szCs w:val="20"/>
              </w:rPr>
              <w:t>Orientador(a)</w:t>
            </w:r>
          </w:p>
        </w:tc>
      </w:tr>
      <w:tr w:rsidR="00AB73E5" w14:paraId="478FA644" w14:textId="77777777" w:rsidTr="00171861">
        <w:trPr>
          <w:trHeight w:val="1134"/>
        </w:trPr>
        <w:tc>
          <w:tcPr>
            <w:tcW w:w="4880" w:type="dxa"/>
            <w:tcBorders>
              <w:bottom w:val="single" w:sz="4" w:space="0" w:color="auto"/>
            </w:tcBorders>
            <w:shd w:val="clear" w:color="auto" w:fill="auto"/>
          </w:tcPr>
          <w:p w14:paraId="671BE839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34A8B264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  <w:shd w:val="clear" w:color="auto" w:fill="auto"/>
          </w:tcPr>
          <w:p w14:paraId="46D07E72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AB73E5" w14:paraId="59672D03" w14:textId="77777777" w:rsidTr="00171861">
        <w:tc>
          <w:tcPr>
            <w:tcW w:w="4880" w:type="dxa"/>
            <w:tcBorders>
              <w:top w:val="single" w:sz="4" w:space="0" w:color="auto"/>
            </w:tcBorders>
            <w:shd w:val="clear" w:color="auto" w:fill="auto"/>
          </w:tcPr>
          <w:p w14:paraId="6CEA6A26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Cs/>
                <w:sz w:val="20"/>
                <w:szCs w:val="20"/>
              </w:rPr>
              <w:t>CADIS</w:t>
            </w:r>
          </w:p>
          <w:p w14:paraId="77F71FC6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5E8AE564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  <w:tc>
          <w:tcPr>
            <w:tcW w:w="236" w:type="dxa"/>
            <w:shd w:val="clear" w:color="auto" w:fill="auto"/>
          </w:tcPr>
          <w:p w14:paraId="118F0DEA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  <w:shd w:val="clear" w:color="auto" w:fill="auto"/>
          </w:tcPr>
          <w:p w14:paraId="381582A8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Cs/>
                <w:sz w:val="20"/>
                <w:szCs w:val="20"/>
              </w:rPr>
              <w:t>CCP</w:t>
            </w:r>
          </w:p>
          <w:p w14:paraId="2C4226CC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  <w:p w14:paraId="00D729B1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_____/_____/_____</w:t>
            </w:r>
          </w:p>
        </w:tc>
      </w:tr>
      <w:tr w:rsidR="00AB73E5" w14:paraId="52BBA18B" w14:textId="77777777" w:rsidTr="00171861">
        <w:trPr>
          <w:trHeight w:val="1134"/>
        </w:trPr>
        <w:tc>
          <w:tcPr>
            <w:tcW w:w="4880" w:type="dxa"/>
            <w:tcBorders>
              <w:bottom w:val="single" w:sz="4" w:space="0" w:color="auto"/>
            </w:tcBorders>
            <w:shd w:val="clear" w:color="auto" w:fill="auto"/>
          </w:tcPr>
          <w:p w14:paraId="6636B164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auto"/>
          </w:tcPr>
          <w:p w14:paraId="5B4044CF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shd w:val="clear" w:color="auto" w:fill="auto"/>
          </w:tcPr>
          <w:p w14:paraId="4B9CA03A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AB73E5" w14:paraId="1A6583CD" w14:textId="77777777" w:rsidTr="00171861">
        <w:tc>
          <w:tcPr>
            <w:tcW w:w="4880" w:type="dxa"/>
            <w:tcBorders>
              <w:top w:val="single" w:sz="4" w:space="0" w:color="auto"/>
            </w:tcBorders>
            <w:shd w:val="clear" w:color="auto" w:fill="auto"/>
          </w:tcPr>
          <w:p w14:paraId="03312E7C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>
              <w:rPr>
                <w:rFonts w:ascii="Open Sans" w:hAnsi="Open Sans" w:cs="Open Sans"/>
                <w:bCs/>
                <w:sz w:val="20"/>
                <w:szCs w:val="20"/>
              </w:rPr>
              <w:t>Presidente CPG/EPUSP</w:t>
            </w:r>
          </w:p>
        </w:tc>
        <w:tc>
          <w:tcPr>
            <w:tcW w:w="236" w:type="dxa"/>
            <w:shd w:val="clear" w:color="auto" w:fill="auto"/>
          </w:tcPr>
          <w:p w14:paraId="10D10E7C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673" w:type="dxa"/>
            <w:shd w:val="clear" w:color="auto" w:fill="auto"/>
          </w:tcPr>
          <w:p w14:paraId="3F2570CF" w14:textId="77777777" w:rsidR="00C145DD" w:rsidRDefault="00C145DD" w:rsidP="005D23A6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bookmarkEnd w:id="6"/>
    </w:tbl>
    <w:p w14:paraId="437E17B4" w14:textId="77777777" w:rsidR="00C145DD" w:rsidRPr="001F3E92" w:rsidRDefault="00C145DD" w:rsidP="005D23A6">
      <w:pPr>
        <w:rPr>
          <w:rFonts w:ascii="Open Sans" w:hAnsi="Open Sans" w:cs="Open Sans"/>
          <w:bCs/>
          <w:sz w:val="20"/>
          <w:szCs w:val="20"/>
        </w:rPr>
      </w:pPr>
    </w:p>
    <w:p w14:paraId="57603220" w14:textId="77777777" w:rsidR="00C145DD" w:rsidRPr="001F3E92" w:rsidRDefault="00C145DD" w:rsidP="005D23A6">
      <w:pPr>
        <w:jc w:val="both"/>
        <w:rPr>
          <w:rFonts w:ascii="Open Sans" w:hAnsi="Open Sans" w:cs="Open Sans"/>
          <w:sz w:val="18"/>
          <w:szCs w:val="18"/>
        </w:rPr>
      </w:pPr>
      <w:r w:rsidRPr="001F3E92">
        <w:rPr>
          <w:rFonts w:ascii="Open Sans" w:hAnsi="Open Sans" w:cs="Open Sans"/>
          <w:b/>
          <w:sz w:val="18"/>
          <w:szCs w:val="18"/>
        </w:rPr>
        <w:t>(*) ANEXAR JUSTIFICATIVA ASSINADA PELO ALUNO E ORIENTADOR, VERSÃO PRELIMINAR DA DISSERTAÇÃO OU TESE E CRONOGRAMA DE ATIVIDADES A SEREM DESENVOLVIDAS NO PERÍODO DE PRORROGAÇÃO.</w:t>
      </w:r>
    </w:p>
    <w:p w14:paraId="6F1806C8" w14:textId="77777777" w:rsidR="00C17F66" w:rsidRPr="00C145DD" w:rsidRDefault="00C17F66" w:rsidP="005D23A6">
      <w:pPr>
        <w:spacing w:line="360" w:lineRule="auto"/>
      </w:pPr>
    </w:p>
    <w:sectPr w:rsidR="00C17F66" w:rsidRPr="00C145DD" w:rsidSect="00652C81">
      <w:headerReference w:type="default" r:id="rId7"/>
      <w:footerReference w:type="default" r:id="rId8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F1CEE" w14:textId="77777777" w:rsidR="003A6D7D" w:rsidRDefault="003A6D7D">
      <w:r>
        <w:separator/>
      </w:r>
    </w:p>
  </w:endnote>
  <w:endnote w:type="continuationSeparator" w:id="0">
    <w:p w14:paraId="4CE1435E" w14:textId="77777777" w:rsidR="003A6D7D" w:rsidRDefault="003A6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7" w:name="_Hlk113624921"/>
    <w:bookmarkStart w:id="8" w:name="_Hlk113624922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657CB1CE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V.2022.0</w:t>
    </w:r>
    <w:r w:rsidR="00C63D48">
      <w:rPr>
        <w:rFonts w:ascii="Open Sans" w:hAnsi="Open Sans" w:cs="Open Sans"/>
        <w:sz w:val="18"/>
        <w:lang w:val="en-US"/>
      </w:rPr>
      <w:t>3</w:t>
    </w:r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14147" w14:textId="77777777" w:rsidR="003A6D7D" w:rsidRDefault="003A6D7D">
      <w:r>
        <w:separator/>
      </w:r>
    </w:p>
  </w:footnote>
  <w:footnote w:type="continuationSeparator" w:id="0">
    <w:p w14:paraId="276102C4" w14:textId="77777777" w:rsidR="003A6D7D" w:rsidRDefault="003A6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77"/>
      <w:gridCol w:w="2604"/>
    </w:tblGrid>
    <w:tr w:rsidR="00652C81" w:rsidRPr="0092363D" w14:paraId="06E123FE" w14:textId="77777777">
      <w:tc>
        <w:tcPr>
          <w:tcW w:w="1809" w:type="dxa"/>
          <w:shd w:val="clear" w:color="auto" w:fill="auto"/>
        </w:tcPr>
        <w:p w14:paraId="2FF01250" w14:textId="064D8ABC" w:rsidR="00652C81" w:rsidRDefault="00C63D48">
          <w:pPr>
            <w:pStyle w:val="Cabealho"/>
            <w:jc w:val="both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pict w14:anchorId="0D941DF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pt;height:88.5pt">
                <v:imagedata r:id="rId1" o:title=""/>
              </v:shape>
            </w:pict>
          </w:r>
        </w:p>
      </w:tc>
      <w:tc>
        <w:tcPr>
          <w:tcW w:w="5641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shd w:val="clear" w:color="auto" w:fill="auto"/>
          <w:vAlign w:val="center"/>
        </w:tcPr>
        <w:p w14:paraId="5A80E5B8" w14:textId="02ECA378" w:rsidR="00652C81" w:rsidRDefault="00CB51BB">
          <w:pPr>
            <w:pStyle w:val="Cabealho"/>
            <w:jc w:val="center"/>
          </w:pPr>
          <w:r>
            <w:fldChar w:fldCharType="begin"/>
          </w:r>
          <w:r>
            <w:instrText xml:space="preserve"> INCLUDEPICTURE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>
            <w:fldChar w:fldCharType="begin"/>
          </w:r>
          <w:r>
            <w:instrText xml:space="preserve"> INCLUDEPICTURE  "https://scs.usp.br/identidadevisual/wp-content/uploads/2022/08/usp-logo-png-1.png" \* MERGEFORMATINET </w:instrText>
          </w:r>
          <w:r>
            <w:fldChar w:fldCharType="separate"/>
          </w:r>
          <w:r w:rsidR="00000000">
            <w:fldChar w:fldCharType="begin"/>
          </w:r>
          <w:r w:rsidR="00000000">
            <w:instrText xml:space="preserve"> INCLUDEPICTURE  "https://scs.usp.br/identidadevisual/wp-content/uploads/2022/08/usp-logo-png-1.png" \* MERGEFORMATINET </w:instrText>
          </w:r>
          <w:r w:rsidR="00000000">
            <w:fldChar w:fldCharType="separate"/>
          </w:r>
          <w:r w:rsidR="00C63D48">
            <w:pict w14:anchorId="7215BCD9">
              <v:shape id="_x0000_i1026" type="#_x0000_t75" alt="" style="width:119.25pt;height:52.5pt">
                <v:imagedata r:id="rId2" r:href="rId3" croptop="11148f" cropbottom="15662f"/>
              </v:shape>
            </w:pict>
          </w:r>
          <w:r w:rsidR="00000000"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  <w:r>
            <w:fldChar w:fldCharType="end"/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bkFXLgtWfTGJfW4p29RWlifNQwtMcBjPzojm11FvSEvl+26VXMbQtwmfqsb+TMNgmI8pxRYP3fZHlrBG2i8x4A==" w:salt="Ayz2R+Yu7o2OiwJrGzhNzw==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1C70"/>
    <w:rsid w:val="00022DD0"/>
    <w:rsid w:val="00110777"/>
    <w:rsid w:val="00171861"/>
    <w:rsid w:val="00191C70"/>
    <w:rsid w:val="001E1C74"/>
    <w:rsid w:val="0020460A"/>
    <w:rsid w:val="003A6D7D"/>
    <w:rsid w:val="004B44B7"/>
    <w:rsid w:val="004C46BE"/>
    <w:rsid w:val="004D4905"/>
    <w:rsid w:val="00513184"/>
    <w:rsid w:val="00592977"/>
    <w:rsid w:val="005A7A9D"/>
    <w:rsid w:val="005B0B95"/>
    <w:rsid w:val="005D23A6"/>
    <w:rsid w:val="00600B5B"/>
    <w:rsid w:val="00652C81"/>
    <w:rsid w:val="00712329"/>
    <w:rsid w:val="007224EC"/>
    <w:rsid w:val="00780B7C"/>
    <w:rsid w:val="007D3F80"/>
    <w:rsid w:val="00862D2B"/>
    <w:rsid w:val="00901DB6"/>
    <w:rsid w:val="0092363D"/>
    <w:rsid w:val="00940426"/>
    <w:rsid w:val="009565BE"/>
    <w:rsid w:val="009E28A3"/>
    <w:rsid w:val="00A47A59"/>
    <w:rsid w:val="00A95FEF"/>
    <w:rsid w:val="00AB73E5"/>
    <w:rsid w:val="00B2445C"/>
    <w:rsid w:val="00B76842"/>
    <w:rsid w:val="00BE4807"/>
    <w:rsid w:val="00BE48E6"/>
    <w:rsid w:val="00C145DD"/>
    <w:rsid w:val="00C17F66"/>
    <w:rsid w:val="00C63D48"/>
    <w:rsid w:val="00C80953"/>
    <w:rsid w:val="00CB51BB"/>
    <w:rsid w:val="00CC67DE"/>
    <w:rsid w:val="00CF3FFE"/>
    <w:rsid w:val="00D23CE3"/>
    <w:rsid w:val="00E760F2"/>
    <w:rsid w:val="00ED7C89"/>
    <w:rsid w:val="00F16964"/>
    <w:rsid w:val="00F42B12"/>
    <w:rsid w:val="00F6228D"/>
    <w:rsid w:val="00F6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cs.usp.br/identidadevisual/wp-content/uploads/2022/08/usp-logo-png-1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3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Escola Politécnica da USP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RECAD</dc:creator>
  <cp:keywords/>
  <cp:lastModifiedBy>Fabrício Junqueira</cp:lastModifiedBy>
  <cp:revision>7</cp:revision>
  <cp:lastPrinted>2022-11-19T21:55:00Z</cp:lastPrinted>
  <dcterms:created xsi:type="dcterms:W3CDTF">2022-11-23T18:46:00Z</dcterms:created>
  <dcterms:modified xsi:type="dcterms:W3CDTF">2022-11-23T19:31:00Z</dcterms:modified>
</cp:coreProperties>
</file>