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F11B" w14:textId="77777777" w:rsidR="0018097D" w:rsidRPr="00CD43B1" w:rsidRDefault="0018097D" w:rsidP="00727919">
      <w:pPr>
        <w:pStyle w:val="Ttulo"/>
        <w:spacing w:line="360" w:lineRule="auto"/>
        <w:rPr>
          <w:rFonts w:ascii="Open Sans" w:hAnsi="Open Sans" w:cs="Open Sans"/>
          <w:sz w:val="24"/>
          <w:szCs w:val="24"/>
        </w:rPr>
      </w:pPr>
      <w:r w:rsidRPr="00CD43B1">
        <w:rPr>
          <w:rFonts w:ascii="Open Sans" w:hAnsi="Open Sans" w:cs="Open Sans"/>
          <w:sz w:val="24"/>
          <w:szCs w:val="24"/>
        </w:rPr>
        <w:t>RETIFICAÇÃO DE MATRÍCULA - INCLUSÃO DE DISCIPLINAS</w:t>
      </w:r>
    </w:p>
    <w:p w14:paraId="15704E4F" w14:textId="77777777" w:rsidR="0018097D" w:rsidRPr="00CD43B1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5BAEB950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1314F8">
        <w:rPr>
          <w:rFonts w:ascii="Open Sans" w:hAnsi="Open Sans" w:cs="Open Sans"/>
          <w:noProof/>
          <w:sz w:val="20"/>
          <w:szCs w:val="20"/>
        </w:rPr>
        <w:t>23 de novembro de 2022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0C36823E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222F3681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 xml:space="preserve">ORIENTADOR(A): 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3" w:name="Texto2"/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</w:p>
    <w:p w14:paraId="084AAC43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 xml:space="preserve">ALUNO(A): 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4" w:name="Texto3"/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</w:p>
    <w:p w14:paraId="33BF3F10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 xml:space="preserve">NUSP: 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5" w:name="Texto4"/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4AE30F8B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03D83352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183592E1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Engenharia Mecânica de Energia e Fluidos (3150)</w:t>
      </w:r>
    </w:p>
    <w:p w14:paraId="5A507D28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5CDE42F1" w14:textId="77777777" w:rsidR="0018097D" w:rsidRPr="00CD43B1" w:rsidRDefault="0018097D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p w14:paraId="55BB0877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0340B32C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Tipo: 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Regular; ou 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Especial</w:t>
      </w:r>
    </w:p>
    <w:p w14:paraId="64264EB6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>Período: 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)1º; 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 2º; ou (</w:t>
      </w:r>
      <w:r w:rsidRPr="00CD43B1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D43B1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D43B1">
        <w:rPr>
          <w:rFonts w:ascii="Open Sans" w:hAnsi="Open Sans" w:cs="Open Sans"/>
          <w:bCs/>
          <w:sz w:val="20"/>
          <w:szCs w:val="20"/>
        </w:rPr>
      </w:r>
      <w:r w:rsidRPr="00CD43B1">
        <w:rPr>
          <w:rFonts w:ascii="Open Sans" w:hAnsi="Open Sans" w:cs="Open Sans"/>
          <w:bCs/>
          <w:sz w:val="20"/>
          <w:szCs w:val="20"/>
        </w:rPr>
        <w:fldChar w:fldCharType="separate"/>
      </w:r>
      <w:r w:rsidRPr="00CD43B1">
        <w:rPr>
          <w:rFonts w:ascii="Open Sans" w:hAnsi="Open Sans" w:cs="Open Sans"/>
          <w:bCs/>
          <w:noProof/>
          <w:sz w:val="20"/>
          <w:szCs w:val="20"/>
        </w:rPr>
        <w:t> </w:t>
      </w:r>
      <w:r w:rsidRPr="00CD43B1">
        <w:rPr>
          <w:rFonts w:ascii="Open Sans" w:hAnsi="Open Sans" w:cs="Open Sans"/>
          <w:bCs/>
          <w:sz w:val="20"/>
          <w:szCs w:val="20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)3º</w:t>
      </w:r>
    </w:p>
    <w:p w14:paraId="2CA69102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134"/>
        <w:gridCol w:w="3827"/>
        <w:gridCol w:w="4394"/>
      </w:tblGrid>
      <w:tr w:rsidR="0018097D" w:rsidRPr="00CD43B1" w14:paraId="5EB3B454" w14:textId="77777777" w:rsidTr="00812AD8">
        <w:tc>
          <w:tcPr>
            <w:tcW w:w="392" w:type="dxa"/>
            <w:shd w:val="clear" w:color="auto" w:fill="auto"/>
          </w:tcPr>
          <w:p w14:paraId="0D15D1FF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bookmarkStart w:id="6" w:name="_Hlk110525119"/>
            <w:bookmarkEnd w:id="2"/>
          </w:p>
        </w:tc>
        <w:tc>
          <w:tcPr>
            <w:tcW w:w="1134" w:type="dxa"/>
            <w:shd w:val="clear" w:color="auto" w:fill="auto"/>
          </w:tcPr>
          <w:p w14:paraId="1925D611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Sigla</w:t>
            </w:r>
          </w:p>
        </w:tc>
        <w:tc>
          <w:tcPr>
            <w:tcW w:w="3827" w:type="dxa"/>
            <w:shd w:val="clear" w:color="auto" w:fill="auto"/>
          </w:tcPr>
          <w:p w14:paraId="5B920704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Nome</w:t>
            </w:r>
          </w:p>
        </w:tc>
        <w:tc>
          <w:tcPr>
            <w:tcW w:w="4394" w:type="dxa"/>
          </w:tcPr>
          <w:p w14:paraId="0C24112D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Prof(a). Responsável</w:t>
            </w:r>
          </w:p>
        </w:tc>
      </w:tr>
      <w:tr w:rsidR="0018097D" w:rsidRPr="00CD43B1" w14:paraId="2357F47F" w14:textId="77777777" w:rsidTr="00812AD8">
        <w:tc>
          <w:tcPr>
            <w:tcW w:w="392" w:type="dxa"/>
            <w:shd w:val="clear" w:color="auto" w:fill="auto"/>
          </w:tcPr>
          <w:p w14:paraId="2F19D136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C7BBE2A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023B17EB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301150DD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18097D" w:rsidRPr="00CD43B1" w14:paraId="3DF78E77" w14:textId="77777777" w:rsidTr="00812AD8">
        <w:tc>
          <w:tcPr>
            <w:tcW w:w="392" w:type="dxa"/>
            <w:shd w:val="clear" w:color="auto" w:fill="auto"/>
          </w:tcPr>
          <w:p w14:paraId="004B7E30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B34A6F1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5DF54B89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265FA2DC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18097D" w:rsidRPr="00CD43B1" w14:paraId="4B22FC1D" w14:textId="77777777" w:rsidTr="00812AD8">
        <w:tc>
          <w:tcPr>
            <w:tcW w:w="392" w:type="dxa"/>
            <w:shd w:val="clear" w:color="auto" w:fill="auto"/>
          </w:tcPr>
          <w:p w14:paraId="5D213C14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F0AA4BA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365E6F21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5FDA0C9E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18097D" w:rsidRPr="00CD43B1" w14:paraId="609DE57D" w14:textId="77777777" w:rsidTr="00812AD8">
        <w:tc>
          <w:tcPr>
            <w:tcW w:w="392" w:type="dxa"/>
            <w:shd w:val="clear" w:color="auto" w:fill="auto"/>
          </w:tcPr>
          <w:p w14:paraId="182EC1E6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54D15478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7DA2571B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57F4AD01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18097D" w:rsidRPr="00CD43B1" w14:paraId="71DB16CC" w14:textId="77777777" w:rsidTr="00812AD8">
        <w:tc>
          <w:tcPr>
            <w:tcW w:w="392" w:type="dxa"/>
            <w:shd w:val="clear" w:color="auto" w:fill="auto"/>
          </w:tcPr>
          <w:p w14:paraId="2479DC5B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720750C5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1DB27ADF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632086AA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18097D" w:rsidRPr="00CD43B1" w14:paraId="03E587BC" w14:textId="77777777" w:rsidTr="00812AD8">
        <w:tc>
          <w:tcPr>
            <w:tcW w:w="392" w:type="dxa"/>
            <w:shd w:val="clear" w:color="auto" w:fill="auto"/>
          </w:tcPr>
          <w:p w14:paraId="7D0697A7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00F4D224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4B2E54EB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</w:tcPr>
          <w:p w14:paraId="4B7C8ACC" w14:textId="77777777" w:rsidR="0018097D" w:rsidRPr="00CD43B1" w:rsidRDefault="0018097D" w:rsidP="0072791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rof(a)"/>
                  </w:textInput>
                </w:ffData>
              </w:fldCha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CD43B1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Prof(a)</w:t>
            </w: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</w:tbl>
    <w:p w14:paraId="1794DFB0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455612BE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18097D" w:rsidRPr="00CD43B1" w14:paraId="0C180829" w14:textId="77777777" w:rsidTr="00812AD8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1219D885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7" w:name="_Hlk110509685"/>
          </w:p>
        </w:tc>
        <w:tc>
          <w:tcPr>
            <w:tcW w:w="236" w:type="dxa"/>
            <w:shd w:val="clear" w:color="auto" w:fill="auto"/>
          </w:tcPr>
          <w:p w14:paraId="04942376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422121BC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18097D" w:rsidRPr="00CD43B1" w14:paraId="232A5112" w14:textId="77777777" w:rsidTr="00812AD8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10FDBEBA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718A9107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6BEAA0DE" w14:textId="77777777" w:rsidR="0018097D" w:rsidRPr="00CD43B1" w:rsidRDefault="0018097D" w:rsidP="0072791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CD43B1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bookmarkEnd w:id="6"/>
      <w:bookmarkEnd w:id="7"/>
    </w:tbl>
    <w:p w14:paraId="2974F316" w14:textId="77777777" w:rsidR="0018097D" w:rsidRPr="00CD43B1" w:rsidRDefault="0018097D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F1806C8" w14:textId="77777777" w:rsidR="00C17F66" w:rsidRPr="0018097D" w:rsidRDefault="00C17F66" w:rsidP="00727919">
      <w:pPr>
        <w:spacing w:line="360" w:lineRule="auto"/>
      </w:pPr>
    </w:p>
    <w:sectPr w:rsidR="00C17F66" w:rsidRPr="0018097D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755A8" w14:textId="77777777" w:rsidR="005F061A" w:rsidRDefault="005F061A">
      <w:r>
        <w:separator/>
      </w:r>
    </w:p>
  </w:endnote>
  <w:endnote w:type="continuationSeparator" w:id="0">
    <w:p w14:paraId="524FA868" w14:textId="77777777" w:rsidR="005F061A" w:rsidRDefault="005F0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8" w:name="_Hlk113624921"/>
    <w:bookmarkStart w:id="9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5C24C864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8"/>
    <w:bookmarkEnd w:id="9"/>
    <w:r w:rsidR="001314F8">
      <w:rPr>
        <w:rFonts w:ascii="Open Sans" w:hAnsi="Open Sans" w:cs="Open Sans"/>
        <w:sz w:val="18"/>
        <w:lang w:val="en-US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7EE1" w14:textId="77777777" w:rsidR="005F061A" w:rsidRDefault="005F061A">
      <w:r>
        <w:separator/>
      </w:r>
    </w:p>
  </w:footnote>
  <w:footnote w:type="continuationSeparator" w:id="0">
    <w:p w14:paraId="7835436A" w14:textId="77777777" w:rsidR="005F061A" w:rsidRDefault="005F0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1314F8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1314F8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nGRhG9QpcR4iFMqd3l1oB8SvdQY5nHexPYF9s7y/KDobKWRunXvdsu5x9CqIPuAWiVuP8S7HKHjX5G7vmIbC5g==" w:salt="+88d7WXG1dGJpMQxFsn1/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E2458"/>
    <w:rsid w:val="00110777"/>
    <w:rsid w:val="001314F8"/>
    <w:rsid w:val="0018097D"/>
    <w:rsid w:val="00191C70"/>
    <w:rsid w:val="001E1C74"/>
    <w:rsid w:val="0020460A"/>
    <w:rsid w:val="0030183A"/>
    <w:rsid w:val="004B44B7"/>
    <w:rsid w:val="004C46BE"/>
    <w:rsid w:val="00513184"/>
    <w:rsid w:val="00592977"/>
    <w:rsid w:val="005A7A9D"/>
    <w:rsid w:val="005B0B95"/>
    <w:rsid w:val="005F061A"/>
    <w:rsid w:val="00600B5B"/>
    <w:rsid w:val="00652C81"/>
    <w:rsid w:val="007224EC"/>
    <w:rsid w:val="00727919"/>
    <w:rsid w:val="007D3F80"/>
    <w:rsid w:val="00812AD8"/>
    <w:rsid w:val="00862D2B"/>
    <w:rsid w:val="00901DB6"/>
    <w:rsid w:val="0092363D"/>
    <w:rsid w:val="00940426"/>
    <w:rsid w:val="009565BE"/>
    <w:rsid w:val="00970688"/>
    <w:rsid w:val="009E28A3"/>
    <w:rsid w:val="00A47A59"/>
    <w:rsid w:val="00A95FEF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E273C0"/>
    <w:rsid w:val="00E760F2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4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2022-11-23T18:51:00Z</dcterms:created>
  <dcterms:modified xsi:type="dcterms:W3CDTF">2022-11-23T19:35:00Z</dcterms:modified>
</cp:coreProperties>
</file>