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46DAA" w14:textId="77777777" w:rsidR="00CF263A" w:rsidRPr="00C73BCE" w:rsidRDefault="00CF263A" w:rsidP="00CF263A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rFonts w:ascii="Open Sans" w:hAnsi="Open Sans" w:cs="Open Sans"/>
          <w:b/>
          <w:bCs/>
          <w:szCs w:val="32"/>
        </w:rPr>
      </w:pPr>
      <w:r w:rsidRPr="00C73BCE">
        <w:rPr>
          <w:rFonts w:ascii="Open Sans" w:hAnsi="Open Sans" w:cs="Open Sans"/>
          <w:b/>
          <w:bCs/>
          <w:szCs w:val="32"/>
        </w:rPr>
        <w:t>TÍTULO DO FORMULÁRIO</w:t>
      </w:r>
    </w:p>
    <w:p w14:paraId="15704E4F" w14:textId="77777777" w:rsidR="0018097D" w:rsidRPr="00CD43B1" w:rsidRDefault="0018097D" w:rsidP="00727919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</w:p>
    <w:p w14:paraId="1078FAB4" w14:textId="326D0361" w:rsidR="0018097D" w:rsidRPr="00CD43B1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4F48B2">
        <w:rPr>
          <w:rFonts w:ascii="Open Sans" w:hAnsi="Open Sans" w:cs="Open Sans"/>
          <w:noProof/>
          <w:sz w:val="20"/>
          <w:szCs w:val="20"/>
        </w:rPr>
        <w:t>23 de novembro de 2022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0C36823E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bookmarkEnd w:id="2"/>
    <w:p w14:paraId="6F1806C8" w14:textId="143D2148" w:rsidR="00C17F66" w:rsidRDefault="00C17F66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08328D71" w14:textId="1668EA11" w:rsidR="00CF263A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51E842A0" w14:textId="5650D3A8" w:rsidR="00CF263A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5D4C492" w14:textId="7E860E7F" w:rsidR="00CF263A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7E708E8" w14:textId="77777777" w:rsidR="00CF263A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sectPr w:rsidR="00CF263A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F2CE6" w14:textId="77777777" w:rsidR="0007131B" w:rsidRDefault="0007131B">
      <w:r>
        <w:separator/>
      </w:r>
    </w:p>
  </w:endnote>
  <w:endnote w:type="continuationSeparator" w:id="0">
    <w:p w14:paraId="2C29EF6F" w14:textId="77777777" w:rsidR="0007131B" w:rsidRDefault="00071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6" w:name="_Hlk113624921"/>
    <w:bookmarkStart w:id="7" w:name="_Hlk113624922"/>
    <w:bookmarkStart w:id="8" w:name="_Hlk120115394"/>
    <w:bookmarkStart w:id="9" w:name="_Hlk120115395"/>
    <w:bookmarkStart w:id="10" w:name="_Hlk120115452"/>
    <w:bookmarkStart w:id="11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7C406024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bookmarkEnd w:id="6"/>
    <w:bookmarkEnd w:id="7"/>
    <w:r w:rsidR="00CF263A">
      <w:rPr>
        <w:rFonts w:ascii="Open Sans" w:hAnsi="Open Sans" w:cs="Open Sans"/>
        <w:sz w:val="18"/>
        <w:lang w:val="en-US"/>
      </w:rPr>
      <w:t>2</w:t>
    </w:r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14310" w14:textId="77777777" w:rsidR="0007131B" w:rsidRDefault="0007131B">
      <w:r>
        <w:separator/>
      </w:r>
    </w:p>
  </w:footnote>
  <w:footnote w:type="continuationSeparator" w:id="0">
    <w:p w14:paraId="4F84FA08" w14:textId="77777777" w:rsidR="0007131B" w:rsidRDefault="00071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4F48B2">
          <w:pPr>
            <w:pStyle w:val="Cabealho"/>
            <w:jc w:val="both"/>
            <w:rPr>
              <w:rFonts w:ascii="Open Sans" w:hAnsi="Open Sans" w:cs="Open Sans"/>
            </w:rPr>
          </w:pPr>
          <w:bookmarkStart w:id="3" w:name="_Hlk120115408"/>
          <w:bookmarkStart w:id="4" w:name="_Hlk120115510"/>
          <w:bookmarkStart w:id="5" w:name="_Hlk120115511"/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4F48B2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3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4"/>
  <w:bookmarkEnd w:id="5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7131B"/>
    <w:rsid w:val="000E2458"/>
    <w:rsid w:val="00110777"/>
    <w:rsid w:val="001314F8"/>
    <w:rsid w:val="0018097D"/>
    <w:rsid w:val="00191C70"/>
    <w:rsid w:val="001E1C74"/>
    <w:rsid w:val="0020460A"/>
    <w:rsid w:val="0030183A"/>
    <w:rsid w:val="004B44B7"/>
    <w:rsid w:val="004C46BE"/>
    <w:rsid w:val="004F48B2"/>
    <w:rsid w:val="00513184"/>
    <w:rsid w:val="00592977"/>
    <w:rsid w:val="005A7A9D"/>
    <w:rsid w:val="005B0B95"/>
    <w:rsid w:val="005F061A"/>
    <w:rsid w:val="00600B5B"/>
    <w:rsid w:val="00652C81"/>
    <w:rsid w:val="007224EC"/>
    <w:rsid w:val="00727919"/>
    <w:rsid w:val="007D3F80"/>
    <w:rsid w:val="00812AD8"/>
    <w:rsid w:val="00862D2B"/>
    <w:rsid w:val="00901DB6"/>
    <w:rsid w:val="0092363D"/>
    <w:rsid w:val="00940426"/>
    <w:rsid w:val="009565BE"/>
    <w:rsid w:val="00970688"/>
    <w:rsid w:val="009E28A3"/>
    <w:rsid w:val="00A47A59"/>
    <w:rsid w:val="00A95FEF"/>
    <w:rsid w:val="00B2445C"/>
    <w:rsid w:val="00B76842"/>
    <w:rsid w:val="00BE4807"/>
    <w:rsid w:val="00BE48E6"/>
    <w:rsid w:val="00C17F66"/>
    <w:rsid w:val="00C80953"/>
    <w:rsid w:val="00CB51BB"/>
    <w:rsid w:val="00CC67DE"/>
    <w:rsid w:val="00CF263A"/>
    <w:rsid w:val="00CF3FFE"/>
    <w:rsid w:val="00D23CE3"/>
    <w:rsid w:val="00E273C0"/>
    <w:rsid w:val="00E760F2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1</TotalTime>
  <Pages>1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4</cp:revision>
  <cp:lastPrinted>2022-11-19T21:55:00Z</cp:lastPrinted>
  <dcterms:created xsi:type="dcterms:W3CDTF">2022-11-23T20:01:00Z</dcterms:created>
  <dcterms:modified xsi:type="dcterms:W3CDTF">2022-11-23T20:05:00Z</dcterms:modified>
</cp:coreProperties>
</file>