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1470" w14:textId="77777777" w:rsidR="001615A8" w:rsidRPr="00C935AD" w:rsidRDefault="001615A8" w:rsidP="001615A8">
      <w:pPr>
        <w:spacing w:line="360" w:lineRule="auto"/>
        <w:jc w:val="center"/>
        <w:rPr>
          <w:rFonts w:ascii="Open Sans" w:hAnsi="Open Sans" w:cs="Open Sans"/>
          <w:b/>
        </w:rPr>
      </w:pPr>
      <w:r w:rsidRPr="00C935AD">
        <w:rPr>
          <w:rFonts w:ascii="Open Sans" w:hAnsi="Open Sans" w:cs="Open Sans"/>
          <w:b/>
        </w:rPr>
        <w:t>TERMO DE ORIGINALIDADE</w:t>
      </w:r>
    </w:p>
    <w:p w14:paraId="7639F5A9" w14:textId="77777777" w:rsidR="001615A8" w:rsidRPr="00C935AD" w:rsidRDefault="001615A8" w:rsidP="001615A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8924098" w14:textId="344D36CC" w:rsidR="001615A8" w:rsidRPr="00C935AD" w:rsidRDefault="001615A8" w:rsidP="001615A8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8906658"/>
      <w:r w:rsidRPr="00C935AD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935AD">
        <w:rPr>
          <w:rFonts w:ascii="Open Sans" w:hAnsi="Open Sans" w:cs="Open Sans"/>
          <w:sz w:val="20"/>
          <w:szCs w:val="20"/>
        </w:rPr>
        <w:fldChar w:fldCharType="begin"/>
      </w:r>
      <w:r w:rsidRPr="00C935AD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935AD">
        <w:rPr>
          <w:rFonts w:ascii="Open Sans" w:hAnsi="Open Sans" w:cs="Open Sans"/>
          <w:sz w:val="20"/>
          <w:szCs w:val="20"/>
        </w:rPr>
        <w:fldChar w:fldCharType="separate"/>
      </w:r>
      <w:r w:rsidR="00FA3016">
        <w:rPr>
          <w:rFonts w:ascii="Open Sans" w:hAnsi="Open Sans" w:cs="Open Sans"/>
          <w:noProof/>
          <w:sz w:val="20"/>
          <w:szCs w:val="20"/>
        </w:rPr>
        <w:t>29 de novembro de 2022</w:t>
      </w:r>
      <w:r w:rsidRPr="00C935AD">
        <w:rPr>
          <w:rFonts w:ascii="Open Sans" w:hAnsi="Open Sans" w:cs="Open Sans"/>
          <w:sz w:val="20"/>
          <w:szCs w:val="20"/>
        </w:rPr>
        <w:fldChar w:fldCharType="end"/>
      </w:r>
      <w:r w:rsidRPr="00C935AD">
        <w:rPr>
          <w:rFonts w:ascii="Open Sans" w:hAnsi="Open Sans" w:cs="Open Sans"/>
          <w:bCs/>
          <w:sz w:val="20"/>
          <w:szCs w:val="20"/>
        </w:rPr>
        <w:t>.</w:t>
      </w:r>
    </w:p>
    <w:bookmarkEnd w:id="0"/>
    <w:p w14:paraId="0DC4C5CA" w14:textId="77777777" w:rsidR="001615A8" w:rsidRPr="00C935AD" w:rsidRDefault="001615A8" w:rsidP="001615A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50E47D32" w14:textId="77777777" w:rsidR="001615A8" w:rsidRPr="00C935AD" w:rsidRDefault="001615A8" w:rsidP="001615A8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222222"/>
          <w:sz w:val="20"/>
          <w:szCs w:val="20"/>
        </w:rPr>
      </w:pPr>
      <w:r w:rsidRPr="001615A8">
        <w:rPr>
          <w:rFonts w:ascii="Open Sans" w:hAnsi="Open Sans" w:cs="Open Sans"/>
          <w:color w:val="000000"/>
          <w:sz w:val="20"/>
          <w:szCs w:val="20"/>
        </w:rPr>
        <w:t xml:space="preserve">Eu, </w:t>
      </w:r>
      <w:r w:rsidRPr="001615A8">
        <w:rPr>
          <w:rFonts w:ascii="Open Sans" w:hAnsi="Open Sans" w:cs="Open Sans"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aluno(a)"/>
            </w:textInput>
          </w:ffData>
        </w:fldChar>
      </w:r>
      <w:bookmarkStart w:id="1" w:name="Texto2"/>
      <w:r w:rsidRPr="001615A8">
        <w:rPr>
          <w:rFonts w:ascii="Open Sans" w:hAnsi="Open Sans" w:cs="Open Sans"/>
          <w:sz w:val="20"/>
          <w:szCs w:val="20"/>
        </w:rPr>
        <w:instrText xml:space="preserve"> FORMTEXT </w:instrText>
      </w:r>
      <w:r w:rsidRPr="001615A8">
        <w:rPr>
          <w:rFonts w:ascii="Open Sans" w:hAnsi="Open Sans" w:cs="Open Sans"/>
          <w:sz w:val="20"/>
          <w:szCs w:val="20"/>
        </w:rPr>
      </w:r>
      <w:r w:rsidRPr="001615A8">
        <w:rPr>
          <w:rFonts w:ascii="Open Sans" w:hAnsi="Open Sans" w:cs="Open Sans"/>
          <w:sz w:val="20"/>
          <w:szCs w:val="20"/>
        </w:rPr>
        <w:fldChar w:fldCharType="separate"/>
      </w:r>
      <w:r w:rsidRPr="001615A8">
        <w:rPr>
          <w:rFonts w:ascii="Open Sans" w:hAnsi="Open Sans" w:cs="Open Sans"/>
          <w:noProof/>
          <w:sz w:val="20"/>
          <w:szCs w:val="20"/>
        </w:rPr>
        <w:t>Nome do(a) aluno(a)</w:t>
      </w:r>
      <w:r w:rsidRPr="001615A8">
        <w:rPr>
          <w:rFonts w:ascii="Open Sans" w:hAnsi="Open Sans" w:cs="Open Sans"/>
          <w:sz w:val="20"/>
          <w:szCs w:val="20"/>
        </w:rPr>
        <w:fldChar w:fldCharType="end"/>
      </w:r>
      <w:bookmarkEnd w:id="1"/>
      <w:r w:rsidRPr="001615A8">
        <w:rPr>
          <w:rFonts w:ascii="Open Sans" w:hAnsi="Open Sans" w:cs="Open Sans"/>
          <w:sz w:val="20"/>
          <w:szCs w:val="20"/>
        </w:rPr>
        <w:t xml:space="preserve">, NUSP </w:t>
      </w:r>
      <w:r w:rsidRPr="001615A8">
        <w:rPr>
          <w:rFonts w:ascii="Open Sans" w:hAnsi="Open Sans" w:cs="Open Sans"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2" w:name="Texto4"/>
      <w:r w:rsidRPr="001615A8">
        <w:rPr>
          <w:rFonts w:ascii="Open Sans" w:hAnsi="Open Sans" w:cs="Open Sans"/>
          <w:sz w:val="20"/>
          <w:szCs w:val="20"/>
        </w:rPr>
        <w:instrText xml:space="preserve"> FORMTEXT </w:instrText>
      </w:r>
      <w:r w:rsidRPr="001615A8">
        <w:rPr>
          <w:rFonts w:ascii="Open Sans" w:hAnsi="Open Sans" w:cs="Open Sans"/>
          <w:sz w:val="20"/>
          <w:szCs w:val="20"/>
        </w:rPr>
      </w:r>
      <w:r w:rsidRPr="001615A8">
        <w:rPr>
          <w:rFonts w:ascii="Open Sans" w:hAnsi="Open Sans" w:cs="Open Sans"/>
          <w:sz w:val="20"/>
          <w:szCs w:val="20"/>
        </w:rPr>
        <w:fldChar w:fldCharType="separate"/>
      </w:r>
      <w:r w:rsidRPr="001615A8">
        <w:rPr>
          <w:rFonts w:ascii="Open Sans" w:hAnsi="Open Sans" w:cs="Open Sans"/>
          <w:noProof/>
          <w:sz w:val="20"/>
          <w:szCs w:val="20"/>
        </w:rPr>
        <w:t>Número USP do(a) aluno(a)</w:t>
      </w:r>
      <w:r w:rsidRPr="001615A8">
        <w:rPr>
          <w:rFonts w:ascii="Open Sans" w:hAnsi="Open Sans" w:cs="Open Sans"/>
          <w:sz w:val="20"/>
          <w:szCs w:val="20"/>
        </w:rPr>
        <w:fldChar w:fldCharType="end"/>
      </w:r>
      <w:bookmarkEnd w:id="2"/>
      <w:r w:rsidRPr="001615A8">
        <w:rPr>
          <w:rFonts w:ascii="Open Sans" w:hAnsi="Open Sans" w:cs="Open Sans"/>
          <w:sz w:val="20"/>
          <w:szCs w:val="20"/>
        </w:rPr>
        <w:t>, d</w:t>
      </w:r>
      <w:r w:rsidRPr="001615A8">
        <w:rPr>
          <w:rFonts w:ascii="Open Sans" w:hAnsi="Open Sans" w:cs="Open Sans"/>
          <w:color w:val="000000"/>
          <w:sz w:val="20"/>
          <w:szCs w:val="20"/>
        </w:rPr>
        <w:t>eclaro que tenho ciência dos artigos</w:t>
      </w:r>
      <w:r w:rsidRPr="00C935AD">
        <w:rPr>
          <w:rFonts w:ascii="Open Sans" w:hAnsi="Open Sans" w:cs="Open Sans"/>
          <w:color w:val="000000"/>
          <w:sz w:val="20"/>
          <w:szCs w:val="20"/>
        </w:rPr>
        <w:t xml:space="preserve"> 297, 298 e 299 do código penal brasileiro e que a dissertação ou tese que depositarei, como parte das exigências do programa de mestrado ou doutorado não violará os direitos autorais de terceiros; que seguirá as normas da EPUSP, citações de autoria; caso contenha tabelas, imagens, figuras, textos, conceitos ou ideias transcritos de obras de terceiros ou de domínio público, a autoria será informada e que possuirei autorização do proprietário dos direitos autorais para realizar a transcrição, caso seja necessária.</w:t>
      </w:r>
    </w:p>
    <w:p w14:paraId="68A3C473" w14:textId="77777777" w:rsidR="001615A8" w:rsidRPr="00C935AD" w:rsidRDefault="001615A8" w:rsidP="001615A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DB44F15" w14:textId="77777777" w:rsidR="001615A8" w:rsidRPr="00C935AD" w:rsidRDefault="001615A8" w:rsidP="001615A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4"/>
      </w:tblGrid>
      <w:tr w:rsidR="001615A8" w:rsidRPr="00C935AD" w14:paraId="07B23207" w14:textId="77777777" w:rsidTr="00CB44EC">
        <w:trPr>
          <w:trHeight w:val="1134"/>
          <w:jc w:val="center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14:paraId="394ADAA1" w14:textId="77777777" w:rsidR="001615A8" w:rsidRPr="00C935AD" w:rsidRDefault="001615A8" w:rsidP="001615A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3" w:name="_Hlk110509685"/>
          </w:p>
        </w:tc>
      </w:tr>
      <w:tr w:rsidR="001615A8" w:rsidRPr="00C935AD" w14:paraId="5F06CE84" w14:textId="77777777" w:rsidTr="00CB44EC">
        <w:trPr>
          <w:jc w:val="center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14:paraId="5A35DA5C" w14:textId="77777777" w:rsidR="001615A8" w:rsidRPr="00C935AD" w:rsidRDefault="001615A8" w:rsidP="001615A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935AD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</w:tr>
      <w:bookmarkEnd w:id="3"/>
    </w:tbl>
    <w:p w14:paraId="232D88A7" w14:textId="77777777" w:rsidR="001615A8" w:rsidRPr="00C935AD" w:rsidRDefault="001615A8" w:rsidP="001615A8">
      <w:pPr>
        <w:spacing w:line="360" w:lineRule="auto"/>
        <w:jc w:val="both"/>
        <w:rPr>
          <w:rFonts w:ascii="Open Sans" w:hAnsi="Open Sans" w:cs="Open Sans"/>
          <w:color w:val="222222"/>
          <w:sz w:val="20"/>
          <w:szCs w:val="20"/>
          <w:shd w:val="clear" w:color="auto" w:fill="FFFFFF"/>
        </w:rPr>
      </w:pPr>
    </w:p>
    <w:sectPr w:rsidR="001615A8" w:rsidRPr="00C935AD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02E63" w14:textId="77777777" w:rsidR="00AC46B1" w:rsidRDefault="00AC46B1">
      <w:r>
        <w:separator/>
      </w:r>
    </w:p>
  </w:endnote>
  <w:endnote w:type="continuationSeparator" w:id="0">
    <w:p w14:paraId="06DABA8B" w14:textId="77777777" w:rsidR="00AC46B1" w:rsidRDefault="00AC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4" w:name="_Hlk113624921"/>
    <w:bookmarkStart w:id="5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5E0BBBFC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1615A8">
      <w:rPr>
        <w:rFonts w:ascii="Open Sans" w:hAnsi="Open Sans" w:cs="Open Sans"/>
        <w:sz w:val="18"/>
        <w:lang w:val="en-US"/>
      </w:rPr>
      <w:t>1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CB735" w14:textId="77777777" w:rsidR="00AC46B1" w:rsidRDefault="00AC46B1">
      <w:r>
        <w:separator/>
      </w:r>
    </w:p>
  </w:footnote>
  <w:footnote w:type="continuationSeparator" w:id="0">
    <w:p w14:paraId="70F01FE4" w14:textId="77777777" w:rsidR="00AC46B1" w:rsidRDefault="00AC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0"/>
      <w:gridCol w:w="2601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467A9474" w:rsidR="00652C81" w:rsidRDefault="001271CC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634AC529">
                <wp:extent cx="990600" cy="11239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44997D07" w:rsidR="00652C81" w:rsidRDefault="001271C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26AC8C92">
                <wp:extent cx="1514475" cy="666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uB6vAfxbJNhw0k42rF0akoFiZSKOTJ0DMtwee6ZpvQTWycTnjwAbxk+14T4PklkYkM91RIVAeW3UqHfX/P79w==" w:salt="Fx8wdhbf7ViC+eB9coYMs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110777"/>
    <w:rsid w:val="001271CC"/>
    <w:rsid w:val="001615A8"/>
    <w:rsid w:val="00191C70"/>
    <w:rsid w:val="001E1C74"/>
    <w:rsid w:val="0020460A"/>
    <w:rsid w:val="002278AB"/>
    <w:rsid w:val="004B44B7"/>
    <w:rsid w:val="004C46BE"/>
    <w:rsid w:val="00513184"/>
    <w:rsid w:val="00592977"/>
    <w:rsid w:val="005A6733"/>
    <w:rsid w:val="005A7A9D"/>
    <w:rsid w:val="005B0B95"/>
    <w:rsid w:val="00600B5B"/>
    <w:rsid w:val="00652C81"/>
    <w:rsid w:val="006D352F"/>
    <w:rsid w:val="007224EC"/>
    <w:rsid w:val="007D3F80"/>
    <w:rsid w:val="00862D2B"/>
    <w:rsid w:val="00901DB6"/>
    <w:rsid w:val="0092363D"/>
    <w:rsid w:val="00940426"/>
    <w:rsid w:val="009565BE"/>
    <w:rsid w:val="009E28A3"/>
    <w:rsid w:val="00A47A59"/>
    <w:rsid w:val="00A95FEF"/>
    <w:rsid w:val="00AC46B1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E760F2"/>
    <w:rsid w:val="00F16964"/>
    <w:rsid w:val="00F42B12"/>
    <w:rsid w:val="00F6228D"/>
    <w:rsid w:val="00F672CD"/>
    <w:rsid w:val="00FA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5</cp:revision>
  <cp:lastPrinted>2022-11-19T21:55:00Z</cp:lastPrinted>
  <dcterms:created xsi:type="dcterms:W3CDTF">2022-11-23T19:46:00Z</dcterms:created>
  <dcterms:modified xsi:type="dcterms:W3CDTF">2022-11-29T19:16:00Z</dcterms:modified>
</cp:coreProperties>
</file>