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283E0" w14:textId="77777777" w:rsidR="006514FF" w:rsidRPr="006514FF" w:rsidRDefault="006514FF" w:rsidP="005D569D">
      <w:pPr>
        <w:spacing w:line="360" w:lineRule="auto"/>
        <w:jc w:val="center"/>
        <w:rPr>
          <w:rFonts w:ascii="Open Sans" w:hAnsi="Open Sans" w:cs="Open Sans"/>
          <w:b/>
          <w:caps/>
        </w:rPr>
      </w:pPr>
      <w:r w:rsidRPr="006514FF">
        <w:rPr>
          <w:rFonts w:ascii="Open Sans" w:hAnsi="Open Sans" w:cs="Open Sans"/>
          <w:b/>
          <w:caps/>
        </w:rPr>
        <w:t>Formulário para solicitação de trancamento de matrícula</w:t>
      </w:r>
    </w:p>
    <w:p w14:paraId="4B2AB4A3" w14:textId="77777777" w:rsidR="006514FF" w:rsidRPr="005D569D" w:rsidRDefault="006514FF" w:rsidP="005D569D">
      <w:pPr>
        <w:spacing w:line="360" w:lineRule="auto"/>
        <w:jc w:val="center"/>
        <w:rPr>
          <w:rFonts w:ascii="Open Sans" w:hAnsi="Open Sans" w:cs="Open Sans"/>
          <w:b/>
          <w:caps/>
          <w:sz w:val="14"/>
          <w:szCs w:val="14"/>
          <w:u w:val="single"/>
        </w:rPr>
      </w:pPr>
    </w:p>
    <w:p w14:paraId="0299F21C" w14:textId="6ACCBAE4" w:rsidR="006514FF" w:rsidRPr="006514FF" w:rsidRDefault="006514FF" w:rsidP="005D569D">
      <w:pPr>
        <w:spacing w:line="360" w:lineRule="auto"/>
        <w:jc w:val="center"/>
        <w:rPr>
          <w:rFonts w:ascii="Open Sans" w:hAnsi="Open Sans" w:cs="Open Sans"/>
          <w:b/>
          <w:caps/>
          <w:sz w:val="20"/>
          <w:szCs w:val="20"/>
        </w:rPr>
      </w:pPr>
      <w:r w:rsidRPr="006514FF">
        <w:rPr>
          <w:rFonts w:ascii="Open Sans" w:hAnsi="Open Sans" w:cs="Open Sans"/>
          <w:b/>
          <w:caps/>
          <w:sz w:val="20"/>
          <w:szCs w:val="20"/>
          <w:u w:val="single"/>
        </w:rPr>
        <w:t>obrigatório</w:t>
      </w:r>
      <w:r w:rsidRPr="006514FF">
        <w:rPr>
          <w:rFonts w:ascii="Open Sans" w:hAnsi="Open Sans" w:cs="Open Sans"/>
          <w:b/>
          <w:caps/>
          <w:sz w:val="20"/>
          <w:szCs w:val="20"/>
        </w:rPr>
        <w:t xml:space="preserve"> para alunos cujo prazo final para entrega da dissertação</w:t>
      </w:r>
    </w:p>
    <w:p w14:paraId="66E9C575" w14:textId="77777777" w:rsidR="006514FF" w:rsidRPr="006514FF" w:rsidRDefault="006514FF" w:rsidP="005D569D">
      <w:pPr>
        <w:spacing w:line="360" w:lineRule="auto"/>
        <w:jc w:val="center"/>
        <w:rPr>
          <w:rFonts w:ascii="Open Sans" w:hAnsi="Open Sans" w:cs="Open Sans"/>
          <w:b/>
          <w:caps/>
          <w:sz w:val="20"/>
          <w:szCs w:val="20"/>
        </w:rPr>
      </w:pPr>
      <w:r w:rsidRPr="006514FF">
        <w:rPr>
          <w:rFonts w:ascii="Open Sans" w:hAnsi="Open Sans" w:cs="Open Sans"/>
          <w:b/>
          <w:caps/>
          <w:sz w:val="20"/>
          <w:szCs w:val="20"/>
        </w:rPr>
        <w:t>ou tese, seja inferior a 6 meses no momento da solicitação.</w:t>
      </w:r>
    </w:p>
    <w:p w14:paraId="3148F692" w14:textId="77777777" w:rsidR="006514FF" w:rsidRPr="006514FF" w:rsidRDefault="006514FF" w:rsidP="005D569D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</w:p>
    <w:bookmarkEnd w:id="0"/>
    <w:bookmarkEnd w:id="1"/>
    <w:p w14:paraId="5727FA15" w14:textId="359A024C" w:rsidR="006514FF" w:rsidRPr="006514FF" w:rsidRDefault="006514FF" w:rsidP="005D569D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6514FF">
        <w:rPr>
          <w:rFonts w:ascii="Open Sans" w:hAnsi="Open Sans" w:cs="Open Sans"/>
        </w:rPr>
        <w:fldChar w:fldCharType="begin"/>
      </w:r>
      <w:r w:rsidRPr="006514FF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6514FF">
        <w:rPr>
          <w:rFonts w:ascii="Open Sans" w:hAnsi="Open Sans" w:cs="Open Sans"/>
        </w:rPr>
        <w:fldChar w:fldCharType="separate"/>
      </w:r>
      <w:r w:rsidR="000045DD">
        <w:rPr>
          <w:rFonts w:ascii="Open Sans" w:hAnsi="Open Sans" w:cs="Open Sans"/>
          <w:noProof/>
          <w:sz w:val="20"/>
          <w:szCs w:val="20"/>
        </w:rPr>
        <w:t>23 de novembro de 2022</w:t>
      </w:r>
      <w:r w:rsidRPr="006514FF">
        <w:rPr>
          <w:rFonts w:ascii="Open Sans" w:hAnsi="Open Sans" w:cs="Open Sans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.</w:t>
      </w:r>
    </w:p>
    <w:p w14:paraId="00F68D4D" w14:textId="77777777" w:rsidR="004B1784" w:rsidRDefault="004B1784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33B1D690" w14:textId="0D9763B8" w:rsidR="006514FF" w:rsidRDefault="006514FF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 xml:space="preserve">Senhor(a) </w:t>
      </w:r>
      <w:proofErr w:type="spellStart"/>
      <w:r w:rsidRPr="006514FF">
        <w:rPr>
          <w:rFonts w:ascii="Open Sans" w:hAnsi="Open Sans" w:cs="Open Sans"/>
          <w:sz w:val="20"/>
          <w:szCs w:val="20"/>
        </w:rPr>
        <w:t>Prof</w:t>
      </w:r>
      <w:proofErr w:type="spellEnd"/>
      <w:r w:rsidRPr="006514FF">
        <w:rPr>
          <w:rFonts w:ascii="Open Sans" w:hAnsi="Open Sans" w:cs="Open Sans"/>
          <w:sz w:val="20"/>
          <w:szCs w:val="20"/>
        </w:rPr>
        <w:t xml:space="preserve">(a). Dr(a).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coordenador(a) da PPGEM"/>
            </w:textInput>
          </w:ffData>
        </w:fldChar>
      </w:r>
      <w:bookmarkStart w:id="2" w:name="Texto2"/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Nome do(a) coordenador(a) da PPGEM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  <w:r w:rsidRPr="006514FF">
        <w:rPr>
          <w:rFonts w:ascii="Open Sans" w:hAnsi="Open Sans" w:cs="Open Sans"/>
          <w:sz w:val="20"/>
          <w:szCs w:val="20"/>
        </w:rPr>
        <w:t>, Coordenador (a) do Programa de Pós-Graduação em Engenharia Mecânica da Escola Politécnica da Universidade de São Paulo.</w:t>
      </w:r>
    </w:p>
    <w:p w14:paraId="03D94BC9" w14:textId="77777777" w:rsidR="004B1784" w:rsidRPr="006514FF" w:rsidRDefault="004B1784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48813179" w14:textId="423D1701" w:rsidR="006514FF" w:rsidRDefault="006514FF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 xml:space="preserve">Eu, </w:t>
      </w:r>
      <w:bookmarkStart w:id="3" w:name="_Hlk110524781"/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4" w:name="Texto3"/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bookmarkEnd w:id="4"/>
      <w:r w:rsidRPr="006514FF">
        <w:rPr>
          <w:rFonts w:ascii="Open Sans" w:hAnsi="Open Sans" w:cs="Open Sans"/>
          <w:sz w:val="20"/>
          <w:szCs w:val="20"/>
        </w:rPr>
        <w:t xml:space="preserve">, aluno (a) regularmente matriculado (a) no programa supramencionado, no curso de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elecione apenas um: Engenharia Mecânica de Energia e Fluidos (3150) OU Engenharia Mecânica de Projeto e Fabricação (3151) OU Engenharia de Controle e Automação Mecânica (3152)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Selecione apenas um: Engenharia Mecânica de Energia e Fluidos (3150) OU Engenharia Mecânica de Projeto e Fabricação (3151) OU Engenharia de Controle e Automação Mecânica (3152)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 xml:space="preserve"> e orientado do Prof(a). Dr(a). </w:t>
      </w:r>
      <w:bookmarkStart w:id="5" w:name="_Hlk110526965"/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  <w:r w:rsidRPr="006514FF">
        <w:rPr>
          <w:rFonts w:ascii="Open Sans" w:hAnsi="Open Sans" w:cs="Open Sans"/>
          <w:sz w:val="20"/>
          <w:szCs w:val="20"/>
        </w:rPr>
        <w:t xml:space="preserve">, venho solicitar </w:t>
      </w:r>
      <w:r w:rsidRPr="006514FF">
        <w:rPr>
          <w:rFonts w:ascii="Open Sans" w:hAnsi="Open Sans" w:cs="Open Sans"/>
          <w:b/>
          <w:bCs/>
          <w:sz w:val="20"/>
          <w:szCs w:val="20"/>
        </w:rPr>
        <w:t>TRANCAMENTO DE MATRÍCULA</w:t>
      </w:r>
      <w:r w:rsidRPr="006514FF">
        <w:rPr>
          <w:rFonts w:ascii="Open Sans" w:hAnsi="Open Sans" w:cs="Open Sans"/>
          <w:sz w:val="20"/>
          <w:szCs w:val="20"/>
        </w:rPr>
        <w:t xml:space="preserve"> por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D"/>
              <w:maxLength w:val="3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DDD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 xml:space="preserve"> dias, a partir de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bookmarkStart w:id="6" w:name="Texto1"/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DD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MM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AAAA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>.</w:t>
      </w:r>
    </w:p>
    <w:p w14:paraId="3CA84D4E" w14:textId="77777777" w:rsidR="004B1784" w:rsidRPr="006514FF" w:rsidRDefault="004B1784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F53BCA9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1)</w:t>
      </w:r>
      <w:r w:rsidRPr="006514FF">
        <w:rPr>
          <w:rFonts w:ascii="Open Sans" w:hAnsi="Open Sans" w:cs="Open Sans"/>
          <w:sz w:val="20"/>
          <w:szCs w:val="20"/>
        </w:rPr>
        <w:tab/>
        <w:t>Motivo do Trancamento:</w:t>
      </w:r>
    </w:p>
    <w:p w14:paraId="6A7960BB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) Saúde</w:t>
      </w:r>
    </w:p>
    <w:p w14:paraId="4D80CEC2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) </w:t>
      </w:r>
      <w:r w:rsidRPr="006514FF">
        <w:rPr>
          <w:rFonts w:ascii="Open Sans" w:hAnsi="Open Sans" w:cs="Open Sans"/>
          <w:sz w:val="20"/>
          <w:szCs w:val="20"/>
        </w:rPr>
        <w:t>Gravidez</w:t>
      </w:r>
    </w:p>
    <w:p w14:paraId="6188C6BC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) </w:t>
      </w:r>
      <w:r w:rsidRPr="006514FF">
        <w:rPr>
          <w:rFonts w:ascii="Open Sans" w:hAnsi="Open Sans" w:cs="Open Sans"/>
          <w:sz w:val="20"/>
          <w:szCs w:val="20"/>
        </w:rPr>
        <w:t>Profissional</w:t>
      </w:r>
    </w:p>
    <w:p w14:paraId="573D0777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) </w:t>
      </w:r>
      <w:r w:rsidRPr="006514FF">
        <w:rPr>
          <w:rFonts w:ascii="Open Sans" w:hAnsi="Open Sans" w:cs="Open Sans"/>
          <w:sz w:val="20"/>
          <w:szCs w:val="20"/>
        </w:rPr>
        <w:t xml:space="preserve">Saúde na Família </w:t>
      </w:r>
    </w:p>
    <w:p w14:paraId="5B545305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) </w:t>
      </w:r>
      <w:r w:rsidRPr="006514FF">
        <w:rPr>
          <w:rFonts w:ascii="Open Sans" w:hAnsi="Open Sans" w:cs="Open Sans"/>
          <w:sz w:val="20"/>
          <w:szCs w:val="20"/>
        </w:rPr>
        <w:t>Outros</w:t>
      </w:r>
      <w:r w:rsidRPr="006514FF">
        <w:rPr>
          <w:rFonts w:ascii="Open Sans" w:hAnsi="Open Sans" w:cs="Open Sans"/>
          <w:sz w:val="20"/>
          <w:szCs w:val="20"/>
        </w:rPr>
        <w:tab/>
        <w:t xml:space="preserve">Quais?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4D01CB25" w14:textId="77777777" w:rsidR="006514FF" w:rsidRPr="006514FF" w:rsidRDefault="006514FF" w:rsidP="005D569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58DB2C99" w14:textId="77777777" w:rsidR="006514FF" w:rsidRPr="006514FF" w:rsidRDefault="006514FF" w:rsidP="005D569D">
      <w:pPr>
        <w:spacing w:line="360" w:lineRule="auto"/>
        <w:ind w:left="1440" w:hanging="873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  <w:u w:val="single"/>
        </w:rPr>
        <w:t>Obs</w:t>
      </w:r>
      <w:r w:rsidRPr="006514FF">
        <w:rPr>
          <w:rFonts w:ascii="Open Sans" w:hAnsi="Open Sans" w:cs="Open Sans"/>
          <w:sz w:val="20"/>
          <w:szCs w:val="20"/>
        </w:rPr>
        <w:t>.:</w:t>
      </w:r>
      <w:r w:rsidRPr="006514FF">
        <w:rPr>
          <w:rFonts w:ascii="Open Sans" w:hAnsi="Open Sans" w:cs="Open Sans"/>
          <w:sz w:val="20"/>
          <w:szCs w:val="20"/>
        </w:rPr>
        <w:tab/>
        <w:t>Em caso de trancamento de matrícula por motivo profissional deve ser anexada carta do empregador informando o período de afastamento do aluno.</w:t>
      </w:r>
    </w:p>
    <w:p w14:paraId="6B4AC178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2)</w:t>
      </w:r>
      <w:r w:rsidRPr="006514FF">
        <w:rPr>
          <w:rFonts w:ascii="Open Sans" w:hAnsi="Open Sans" w:cs="Open Sans"/>
          <w:sz w:val="20"/>
          <w:szCs w:val="20"/>
        </w:rPr>
        <w:tab/>
        <w:t>Justificativa do (a) aluno (a):</w:t>
      </w:r>
    </w:p>
    <w:p w14:paraId="2DED1B45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7C3BF783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3934771" w14:textId="77777777" w:rsidR="006514FF" w:rsidRPr="006514FF" w:rsidRDefault="006514FF" w:rsidP="005D569D">
      <w:pPr>
        <w:tabs>
          <w:tab w:val="left" w:pos="567"/>
        </w:tabs>
        <w:spacing w:line="360" w:lineRule="auto"/>
        <w:ind w:left="540" w:hanging="540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>3)</w:t>
      </w:r>
      <w:r w:rsidRPr="006514FF">
        <w:rPr>
          <w:rFonts w:ascii="Open Sans" w:hAnsi="Open Sans" w:cs="Open Sans"/>
          <w:sz w:val="20"/>
          <w:szCs w:val="20"/>
        </w:rPr>
        <w:tab/>
        <w:t>Carta do orientador (preenchimento obrigatório) confirmando que o aluno ao voltar do trancamento terá tempo hábil para terminar a dissertação/tese, e cronograma detalhado das atividades a serem realizadas após o encerramento do período de trancamento.</w:t>
      </w:r>
    </w:p>
    <w:p w14:paraId="64286E6C" w14:textId="77777777" w:rsidR="006514FF" w:rsidRPr="006514FF" w:rsidRDefault="006514FF" w:rsidP="005D569D">
      <w:pPr>
        <w:tabs>
          <w:tab w:val="left" w:pos="567"/>
          <w:tab w:val="left" w:pos="6300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bCs/>
          <w:sz w:val="20"/>
          <w:szCs w:val="20"/>
        </w:rPr>
        <w:lastRenderedPageBreak/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7E212429" w14:textId="77777777" w:rsidR="006514FF" w:rsidRPr="006514FF" w:rsidRDefault="006514FF" w:rsidP="005D569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bookmarkStart w:id="7" w:name="_Hlk110527011"/>
    </w:p>
    <w:tbl>
      <w:tblPr>
        <w:tblW w:w="0" w:type="auto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6514FF" w:rsidRPr="006514FF" w14:paraId="530C0BC1" w14:textId="77777777" w:rsidTr="004B1784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58752D8F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8" w:name="_Hlk110509685"/>
          </w:p>
        </w:tc>
        <w:tc>
          <w:tcPr>
            <w:tcW w:w="236" w:type="dxa"/>
            <w:shd w:val="clear" w:color="auto" w:fill="auto"/>
          </w:tcPr>
          <w:p w14:paraId="226199BF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15540337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6514FF" w:rsidRPr="006514FF" w14:paraId="29534D74" w14:textId="77777777" w:rsidTr="004B1784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102BBC7D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78EAC4EC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619196CE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bookmarkEnd w:id="7"/>
      <w:bookmarkEnd w:id="8"/>
    </w:tbl>
    <w:p w14:paraId="7BCF3533" w14:textId="77777777" w:rsidR="006514FF" w:rsidRPr="006514FF" w:rsidRDefault="006514FF" w:rsidP="005D569D">
      <w:pPr>
        <w:tabs>
          <w:tab w:val="left" w:pos="567"/>
        </w:tabs>
        <w:spacing w:line="360" w:lineRule="auto"/>
        <w:rPr>
          <w:rFonts w:ascii="Open Sans" w:hAnsi="Open Sans" w:cs="Open Sans"/>
          <w:sz w:val="20"/>
          <w:szCs w:val="20"/>
        </w:rPr>
      </w:pPr>
    </w:p>
    <w:p w14:paraId="5738F277" w14:textId="77777777" w:rsidR="006514FF" w:rsidRPr="006514FF" w:rsidRDefault="006514FF" w:rsidP="005D569D">
      <w:pPr>
        <w:tabs>
          <w:tab w:val="left" w:pos="567"/>
        </w:tabs>
        <w:spacing w:line="360" w:lineRule="auto"/>
        <w:rPr>
          <w:rFonts w:ascii="Open Sans" w:hAnsi="Open Sans" w:cs="Open Sans"/>
          <w:sz w:val="20"/>
          <w:szCs w:val="20"/>
        </w:rPr>
      </w:pPr>
    </w:p>
    <w:p w14:paraId="3EBAB2B2" w14:textId="77777777" w:rsidR="006514FF" w:rsidRPr="006514FF" w:rsidRDefault="006514FF" w:rsidP="005D569D">
      <w:pPr>
        <w:tabs>
          <w:tab w:val="left" w:pos="567"/>
        </w:tabs>
        <w:spacing w:line="360" w:lineRule="auto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br w:type="page"/>
      </w:r>
      <w:r w:rsidRPr="006514FF">
        <w:rPr>
          <w:rFonts w:ascii="Open Sans" w:hAnsi="Open Sans" w:cs="Open Sans"/>
          <w:sz w:val="20"/>
          <w:szCs w:val="20"/>
        </w:rPr>
        <w:lastRenderedPageBreak/>
        <w:t>4)</w:t>
      </w:r>
      <w:r w:rsidRPr="006514FF">
        <w:rPr>
          <w:rFonts w:ascii="Open Sans" w:hAnsi="Open Sans" w:cs="Open Sans"/>
          <w:sz w:val="20"/>
          <w:szCs w:val="20"/>
        </w:rPr>
        <w:tab/>
        <w:t>Manifestação da CCP (preenchimento obrigatório):</w:t>
      </w:r>
    </w:p>
    <w:p w14:paraId="1B662CFC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ab/>
        <w:t xml:space="preserve">Solicitação analisada pela CCP da(o) Programa de Programa de Pós-graduação em Engenharia Mecânica da Escola Politécnica em Sessão realizada em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DD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MM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AAAA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>, com parecer: 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)</w:t>
      </w:r>
      <w:r w:rsidRPr="006514FF">
        <w:rPr>
          <w:rFonts w:ascii="Open Sans" w:hAnsi="Open Sans" w:cs="Open Sans"/>
          <w:sz w:val="20"/>
          <w:szCs w:val="20"/>
        </w:rPr>
        <w:t xml:space="preserve"> Favorável ou 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)</w:t>
      </w:r>
      <w:r w:rsidRPr="006514FF">
        <w:rPr>
          <w:rFonts w:ascii="Open Sans" w:hAnsi="Open Sans" w:cs="Open Sans"/>
          <w:sz w:val="20"/>
          <w:szCs w:val="20"/>
        </w:rPr>
        <w:t xml:space="preserve"> Contrário.</w:t>
      </w:r>
    </w:p>
    <w:p w14:paraId="39D87C9D" w14:textId="77777777" w:rsidR="006514FF" w:rsidRPr="006514FF" w:rsidRDefault="006514FF" w:rsidP="005D569D">
      <w:pPr>
        <w:tabs>
          <w:tab w:val="left" w:pos="567"/>
          <w:tab w:val="left" w:pos="6300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ab/>
        <w:t xml:space="preserve">Justifique: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41316E4C" w14:textId="77777777" w:rsidR="006514FF" w:rsidRPr="006514FF" w:rsidRDefault="006514FF" w:rsidP="005D569D">
      <w:pPr>
        <w:tabs>
          <w:tab w:val="left" w:pos="1418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9789" w:type="dxa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6514FF" w:rsidRPr="006514FF" w14:paraId="466C4D95" w14:textId="77777777" w:rsidTr="004B1784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20613C98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236" w:type="dxa"/>
            <w:shd w:val="clear" w:color="auto" w:fill="auto"/>
          </w:tcPr>
          <w:p w14:paraId="4D5E44AC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347D4FD4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6514FF" w:rsidRPr="006514FF" w14:paraId="2AAEDCAE" w14:textId="77777777" w:rsidTr="004B1784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43E9379A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9" w:name="_Hlk113624386"/>
            <w:r w:rsidRPr="006514FF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6506ED0E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55C11152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6AC24B75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3AD5AB16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32112DD4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5817F8C1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9"/>
    </w:tbl>
    <w:p w14:paraId="1154CD84" w14:textId="77777777" w:rsidR="006514FF" w:rsidRPr="006514FF" w:rsidRDefault="006514FF" w:rsidP="005D569D">
      <w:pPr>
        <w:tabs>
          <w:tab w:val="left" w:pos="1418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D5CED4F" w14:textId="77777777" w:rsidR="006514FF" w:rsidRPr="006514FF" w:rsidRDefault="006514FF" w:rsidP="005D569D">
      <w:pPr>
        <w:tabs>
          <w:tab w:val="left" w:pos="1418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108DDEB" w14:textId="77777777" w:rsidR="006514FF" w:rsidRPr="006514FF" w:rsidRDefault="006514FF" w:rsidP="005D569D">
      <w:pPr>
        <w:tabs>
          <w:tab w:val="left" w:pos="567"/>
        </w:tabs>
        <w:spacing w:line="360" w:lineRule="auto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br w:type="page"/>
      </w:r>
      <w:r w:rsidRPr="006514FF">
        <w:rPr>
          <w:rFonts w:ascii="Open Sans" w:hAnsi="Open Sans" w:cs="Open Sans"/>
          <w:sz w:val="20"/>
          <w:szCs w:val="20"/>
        </w:rPr>
        <w:lastRenderedPageBreak/>
        <w:t>5)</w:t>
      </w:r>
      <w:r w:rsidRPr="006514FF">
        <w:rPr>
          <w:rFonts w:ascii="Open Sans" w:hAnsi="Open Sans" w:cs="Open Sans"/>
          <w:sz w:val="20"/>
          <w:szCs w:val="20"/>
        </w:rPr>
        <w:tab/>
        <w:t>Manifestação da CPG (preenchimento obrigatório):</w:t>
      </w:r>
    </w:p>
    <w:p w14:paraId="7C3661B3" w14:textId="77777777" w:rsidR="006514FF" w:rsidRPr="006514FF" w:rsidRDefault="006514FF" w:rsidP="005D569D">
      <w:pPr>
        <w:tabs>
          <w:tab w:val="left" w:pos="567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ab/>
        <w:t xml:space="preserve">Solicitação analisada pela CPG da(o) Escola Politécnica em Sessão realizada em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DD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MM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 xml:space="preserve"> /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AAAA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>, com parecer: 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)</w:t>
      </w:r>
      <w:r w:rsidRPr="006514FF">
        <w:rPr>
          <w:rFonts w:ascii="Open Sans" w:hAnsi="Open Sans" w:cs="Open Sans"/>
          <w:sz w:val="20"/>
          <w:szCs w:val="20"/>
        </w:rPr>
        <w:t xml:space="preserve"> Favorável ou (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 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  <w:r w:rsidRPr="006514FF">
        <w:rPr>
          <w:rFonts w:ascii="Open Sans" w:hAnsi="Open Sans" w:cs="Open Sans"/>
          <w:bCs/>
          <w:sz w:val="20"/>
          <w:szCs w:val="20"/>
        </w:rPr>
        <w:t>)</w:t>
      </w:r>
      <w:r w:rsidRPr="006514FF">
        <w:rPr>
          <w:rFonts w:ascii="Open Sans" w:hAnsi="Open Sans" w:cs="Open Sans"/>
          <w:sz w:val="20"/>
          <w:szCs w:val="20"/>
        </w:rPr>
        <w:t xml:space="preserve"> Contrário.</w:t>
      </w:r>
    </w:p>
    <w:p w14:paraId="4D4F0E6E" w14:textId="77777777" w:rsidR="006514FF" w:rsidRPr="006514FF" w:rsidRDefault="006514FF" w:rsidP="005D569D">
      <w:pPr>
        <w:tabs>
          <w:tab w:val="left" w:pos="567"/>
          <w:tab w:val="left" w:pos="5580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ab/>
        <w:t xml:space="preserve">Justifique: </w:t>
      </w:r>
      <w:r w:rsidRPr="006514F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6514F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bCs/>
          <w:sz w:val="20"/>
          <w:szCs w:val="20"/>
        </w:rPr>
      </w:r>
      <w:r w:rsidRPr="006514FF">
        <w:rPr>
          <w:rFonts w:ascii="Open Sans" w:hAnsi="Open Sans" w:cs="Open Sans"/>
          <w:bCs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6514FF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6CE97C48" w14:textId="77777777" w:rsidR="006514FF" w:rsidRPr="006514FF" w:rsidRDefault="006514FF" w:rsidP="005D569D">
      <w:pPr>
        <w:tabs>
          <w:tab w:val="left" w:pos="567"/>
          <w:tab w:val="left" w:pos="5580"/>
        </w:tabs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5451CCB1" w14:textId="77777777" w:rsidR="006514FF" w:rsidRPr="006514FF" w:rsidRDefault="006514FF" w:rsidP="005D569D">
      <w:pPr>
        <w:tabs>
          <w:tab w:val="left" w:pos="567"/>
          <w:tab w:val="left" w:pos="5580"/>
        </w:tabs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514FF">
        <w:rPr>
          <w:rFonts w:ascii="Open Sans" w:hAnsi="Open Sans" w:cs="Open Sans"/>
          <w:sz w:val="20"/>
          <w:szCs w:val="20"/>
        </w:rPr>
        <w:tab/>
        <w:t xml:space="preserve">São Paulo, </w:t>
      </w:r>
      <w:r w:rsidRPr="006514FF">
        <w:rPr>
          <w:rFonts w:ascii="Open Sans" w:hAnsi="Open Sans" w:cs="Open Sans"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DD"/>
              <w:maxLength w:val="2"/>
            </w:textInput>
          </w:ffData>
        </w:fldChar>
      </w:r>
      <w:r w:rsidRPr="006514FF">
        <w:rPr>
          <w:rFonts w:ascii="Open Sans" w:hAnsi="Open Sans" w:cs="Open Sans"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sz w:val="20"/>
          <w:szCs w:val="20"/>
        </w:rPr>
      </w:r>
      <w:r w:rsidRPr="006514FF">
        <w:rPr>
          <w:rFonts w:ascii="Open Sans" w:hAnsi="Open Sans" w:cs="Open Sans"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sz w:val="20"/>
          <w:szCs w:val="20"/>
        </w:rPr>
        <w:t>DD</w:t>
      </w:r>
      <w:r w:rsidRPr="006514FF">
        <w:rPr>
          <w:rFonts w:ascii="Open Sans" w:hAnsi="Open Sans" w:cs="Open Sans"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 xml:space="preserve"> de </w:t>
      </w:r>
      <w:r w:rsidRPr="006514FF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514FF">
        <w:rPr>
          <w:rFonts w:ascii="Open Sans" w:hAnsi="Open Sans" w:cs="Open Sans"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sz w:val="20"/>
          <w:szCs w:val="20"/>
        </w:rPr>
      </w:r>
      <w:r w:rsidRPr="006514FF">
        <w:rPr>
          <w:rFonts w:ascii="Open Sans" w:hAnsi="Open Sans" w:cs="Open Sans"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sz w:val="20"/>
          <w:szCs w:val="20"/>
        </w:rPr>
        <w:t>MM</w:t>
      </w:r>
      <w:r w:rsidRPr="006514FF">
        <w:rPr>
          <w:rFonts w:ascii="Open Sans" w:hAnsi="Open Sans" w:cs="Open Sans"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 xml:space="preserve"> de </w:t>
      </w:r>
      <w:r w:rsidRPr="006514FF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514FF">
        <w:rPr>
          <w:rFonts w:ascii="Open Sans" w:hAnsi="Open Sans" w:cs="Open Sans"/>
          <w:sz w:val="20"/>
          <w:szCs w:val="20"/>
        </w:rPr>
        <w:instrText xml:space="preserve"> FORMTEXT </w:instrText>
      </w:r>
      <w:r w:rsidRPr="006514FF">
        <w:rPr>
          <w:rFonts w:ascii="Open Sans" w:hAnsi="Open Sans" w:cs="Open Sans"/>
          <w:sz w:val="20"/>
          <w:szCs w:val="20"/>
        </w:rPr>
      </w:r>
      <w:r w:rsidRPr="006514FF">
        <w:rPr>
          <w:rFonts w:ascii="Open Sans" w:hAnsi="Open Sans" w:cs="Open Sans"/>
          <w:sz w:val="20"/>
          <w:szCs w:val="20"/>
        </w:rPr>
        <w:fldChar w:fldCharType="separate"/>
      </w:r>
      <w:r w:rsidRPr="006514FF">
        <w:rPr>
          <w:rFonts w:ascii="Open Sans" w:hAnsi="Open Sans" w:cs="Open Sans"/>
          <w:sz w:val="20"/>
          <w:szCs w:val="20"/>
        </w:rPr>
        <w:t>AAAA</w:t>
      </w:r>
      <w:r w:rsidRPr="006514FF">
        <w:rPr>
          <w:rFonts w:ascii="Open Sans" w:hAnsi="Open Sans" w:cs="Open Sans"/>
          <w:sz w:val="20"/>
          <w:szCs w:val="20"/>
        </w:rPr>
        <w:fldChar w:fldCharType="end"/>
      </w:r>
      <w:r w:rsidRPr="006514FF">
        <w:rPr>
          <w:rFonts w:ascii="Open Sans" w:hAnsi="Open Sans" w:cs="Open Sans"/>
          <w:sz w:val="20"/>
          <w:szCs w:val="20"/>
        </w:rPr>
        <w:t>.</w:t>
      </w:r>
    </w:p>
    <w:p w14:paraId="612689ED" w14:textId="77777777" w:rsidR="006514FF" w:rsidRPr="006514FF" w:rsidRDefault="006514FF" w:rsidP="005D569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1E862AF5" w14:textId="77777777" w:rsidR="006514FF" w:rsidRPr="006514FF" w:rsidRDefault="006514FF" w:rsidP="005D569D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4"/>
      </w:tblGrid>
      <w:tr w:rsidR="006514FF" w:rsidRPr="006514FF" w14:paraId="2D6F6D9D" w14:textId="77777777" w:rsidTr="00A62BA9">
        <w:trPr>
          <w:trHeight w:val="1134"/>
          <w:jc w:val="center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14:paraId="1C2AB506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6514FF" w:rsidRPr="006514FF" w14:paraId="1F1F691F" w14:textId="77777777" w:rsidTr="00A62BA9">
        <w:trPr>
          <w:jc w:val="center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14:paraId="26CCEFFC" w14:textId="77777777" w:rsidR="006514FF" w:rsidRPr="006514FF" w:rsidRDefault="006514FF" w:rsidP="005D569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514FF">
              <w:rPr>
                <w:rFonts w:ascii="Open Sans" w:hAnsi="Open Sans" w:cs="Open Sans"/>
                <w:bCs/>
                <w:sz w:val="20"/>
                <w:szCs w:val="20"/>
              </w:rPr>
              <w:t>Presidente da CPG</w:t>
            </w:r>
          </w:p>
        </w:tc>
      </w:tr>
    </w:tbl>
    <w:p w14:paraId="1310842F" w14:textId="77777777" w:rsidR="006514FF" w:rsidRPr="006514FF" w:rsidRDefault="006514FF" w:rsidP="005D569D">
      <w:pPr>
        <w:pStyle w:val="Cabealho"/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7BABC235" w14:textId="77777777" w:rsidR="006514FF" w:rsidRPr="006514FF" w:rsidRDefault="006514FF" w:rsidP="005D569D">
      <w:pPr>
        <w:spacing w:line="360" w:lineRule="auto"/>
        <w:jc w:val="right"/>
        <w:rPr>
          <w:rFonts w:ascii="Open Sans" w:hAnsi="Open Sans" w:cs="Open Sans"/>
          <w:sz w:val="20"/>
          <w:szCs w:val="20"/>
        </w:rPr>
      </w:pPr>
    </w:p>
    <w:p w14:paraId="6F1806C8" w14:textId="77777777" w:rsidR="00C17F66" w:rsidRPr="006514FF" w:rsidRDefault="00C17F66" w:rsidP="005D569D">
      <w:pPr>
        <w:spacing w:line="360" w:lineRule="auto"/>
        <w:rPr>
          <w:rFonts w:ascii="Open Sans" w:hAnsi="Open Sans" w:cs="Open Sans"/>
        </w:rPr>
      </w:pPr>
    </w:p>
    <w:sectPr w:rsidR="00C17F66" w:rsidRPr="006514FF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7640" w14:textId="77777777" w:rsidR="00717FFD" w:rsidRDefault="00717FFD">
      <w:r>
        <w:separator/>
      </w:r>
    </w:p>
  </w:endnote>
  <w:endnote w:type="continuationSeparator" w:id="0">
    <w:p w14:paraId="3543A740" w14:textId="77777777" w:rsidR="00717FFD" w:rsidRDefault="0071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0" w:name="_Hlk113624921"/>
    <w:bookmarkStart w:id="11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41AFC585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10"/>
    <w:bookmarkEnd w:id="11"/>
    <w:r w:rsidR="000045DD">
      <w:rPr>
        <w:rFonts w:ascii="Open Sans" w:hAnsi="Open Sans" w:cs="Open Sans"/>
        <w:sz w:val="18"/>
        <w:lang w:val="en-US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EAC2B" w14:textId="77777777" w:rsidR="00717FFD" w:rsidRDefault="00717FFD">
      <w:r>
        <w:separator/>
      </w:r>
    </w:p>
  </w:footnote>
  <w:footnote w:type="continuationSeparator" w:id="0">
    <w:p w14:paraId="4E3ADF4F" w14:textId="77777777" w:rsidR="00717FFD" w:rsidRDefault="0071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0045DD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0045DD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Sw3t6HwRqlkVlyYK3URc0iVjDWCUMliQ5T/SN6SJ8FSTiJvIm8PcwcxjByyn1uJNtOsNyX8YFjHOLW1wrH+tYg==" w:salt="kinSDxlJRwoB7oxb/Fb4W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045DD"/>
    <w:rsid w:val="00022DD0"/>
    <w:rsid w:val="00072428"/>
    <w:rsid w:val="00110777"/>
    <w:rsid w:val="00191C70"/>
    <w:rsid w:val="001E1C74"/>
    <w:rsid w:val="0020460A"/>
    <w:rsid w:val="002C0A9D"/>
    <w:rsid w:val="004B1784"/>
    <w:rsid w:val="004B44B7"/>
    <w:rsid w:val="004C46BE"/>
    <w:rsid w:val="00513184"/>
    <w:rsid w:val="00592977"/>
    <w:rsid w:val="005A7A9D"/>
    <w:rsid w:val="005B0B95"/>
    <w:rsid w:val="005D569D"/>
    <w:rsid w:val="00600B5B"/>
    <w:rsid w:val="006514FF"/>
    <w:rsid w:val="00652C81"/>
    <w:rsid w:val="00717FFD"/>
    <w:rsid w:val="007224EC"/>
    <w:rsid w:val="007D3F80"/>
    <w:rsid w:val="00862D2B"/>
    <w:rsid w:val="00901DB6"/>
    <w:rsid w:val="0092363D"/>
    <w:rsid w:val="00940426"/>
    <w:rsid w:val="009565BE"/>
    <w:rsid w:val="009E28A3"/>
    <w:rsid w:val="00A47A59"/>
    <w:rsid w:val="00A95FEF"/>
    <w:rsid w:val="00AF11BB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E760F2"/>
    <w:rsid w:val="00F16964"/>
    <w:rsid w:val="00F42B12"/>
    <w:rsid w:val="00F46B1F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5</TotalTime>
  <Pages>1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2022-11-23T18:48:00Z</dcterms:created>
  <dcterms:modified xsi:type="dcterms:W3CDTF">2022-11-23T19:32:00Z</dcterms:modified>
</cp:coreProperties>
</file>