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46DAA" w14:textId="0DAF9AB6" w:rsidR="00CF263A" w:rsidRPr="00C73BCE" w:rsidRDefault="00AA2B41" w:rsidP="00CF263A">
      <w:pPr>
        <w:pStyle w:val="Cabealho"/>
        <w:tabs>
          <w:tab w:val="clear" w:pos="4419"/>
          <w:tab w:val="clear" w:pos="8838"/>
        </w:tabs>
        <w:spacing w:line="360" w:lineRule="auto"/>
        <w:jc w:val="center"/>
        <w:rPr>
          <w:rFonts w:ascii="Open Sans" w:hAnsi="Open Sans" w:cs="Open Sans"/>
          <w:b/>
          <w:bCs/>
          <w:szCs w:val="32"/>
        </w:rPr>
      </w:pPr>
      <w:r w:rsidRPr="00AA2B41">
        <w:rPr>
          <w:rFonts w:ascii="Open Sans" w:hAnsi="Open Sans" w:cs="Open Sans"/>
          <w:b/>
          <w:bCs/>
          <w:szCs w:val="32"/>
        </w:rPr>
        <w:t>SOLICITAÇÃO DE ATRIBUIÇÃO DE CRÉDITOS ESPECIAIS</w:t>
      </w:r>
    </w:p>
    <w:p w14:paraId="15704E4F" w14:textId="77777777" w:rsidR="0018097D" w:rsidRPr="00CD43B1" w:rsidRDefault="0018097D" w:rsidP="00727919">
      <w:pPr>
        <w:spacing w:line="360" w:lineRule="auto"/>
        <w:jc w:val="center"/>
        <w:rPr>
          <w:rFonts w:ascii="Open Sans" w:hAnsi="Open Sans" w:cs="Open Sans"/>
          <w:b/>
          <w:i/>
          <w:sz w:val="20"/>
          <w:szCs w:val="20"/>
        </w:rPr>
      </w:pPr>
    </w:p>
    <w:p w14:paraId="1078FAB4" w14:textId="265BE987" w:rsidR="0018097D" w:rsidRPr="00CD43B1" w:rsidRDefault="0018097D" w:rsidP="00727919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bookmarkStart w:id="2" w:name="_Hlk110525083"/>
      <w:r w:rsidRPr="00CD43B1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CD43B1">
        <w:rPr>
          <w:rFonts w:ascii="Open Sans" w:hAnsi="Open Sans" w:cs="Open Sans"/>
        </w:rPr>
        <w:fldChar w:fldCharType="begin"/>
      </w:r>
      <w:r w:rsidRPr="00CD43B1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CD43B1">
        <w:rPr>
          <w:rFonts w:ascii="Open Sans" w:hAnsi="Open Sans" w:cs="Open Sans"/>
        </w:rPr>
        <w:fldChar w:fldCharType="separate"/>
      </w:r>
      <w:r w:rsidR="007617D2">
        <w:rPr>
          <w:rFonts w:ascii="Open Sans" w:hAnsi="Open Sans" w:cs="Open Sans"/>
          <w:noProof/>
          <w:sz w:val="20"/>
          <w:szCs w:val="20"/>
        </w:rPr>
        <w:t>18 de agosto de 2025</w:t>
      </w:r>
      <w:r w:rsidRPr="00CD43B1">
        <w:rPr>
          <w:rFonts w:ascii="Open Sans" w:hAnsi="Open Sans" w:cs="Open Sans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4503C832" w14:textId="77777777" w:rsidR="006A4403" w:rsidRPr="00635D74" w:rsidRDefault="006A4403" w:rsidP="006A4403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35D74">
        <w:rPr>
          <w:rFonts w:ascii="Open Sans" w:hAnsi="Open Sans" w:cs="Open Sans"/>
          <w:bCs/>
          <w:sz w:val="20"/>
          <w:szCs w:val="20"/>
        </w:rPr>
        <w:t xml:space="preserve">ORIENTADOR(A): 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3D23EE9F" w14:textId="77777777" w:rsidR="006A4403" w:rsidRPr="00635D74" w:rsidRDefault="006A4403" w:rsidP="006A4403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35D74">
        <w:rPr>
          <w:rFonts w:ascii="Open Sans" w:hAnsi="Open Sans" w:cs="Open Sans"/>
          <w:sz w:val="20"/>
          <w:szCs w:val="20"/>
        </w:rPr>
        <w:t xml:space="preserve">ALUNO(A): 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2686160A" w14:textId="77777777" w:rsidR="006A4403" w:rsidRPr="00635D74" w:rsidRDefault="006A4403" w:rsidP="006A4403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35D74">
        <w:rPr>
          <w:rFonts w:ascii="Open Sans" w:hAnsi="Open Sans" w:cs="Open Sans"/>
          <w:sz w:val="20"/>
          <w:szCs w:val="20"/>
        </w:rPr>
        <w:t xml:space="preserve">NUSP: 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6EEAE944" w14:textId="77777777" w:rsidR="006A4403" w:rsidRDefault="006A4403" w:rsidP="00727919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63ADC9BE" w14:textId="77777777" w:rsidR="006A4403" w:rsidRPr="00CB533F" w:rsidRDefault="006A4403" w:rsidP="006A4403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3" w:name="_Hlk110526906"/>
      <w:r w:rsidRPr="00CB533F">
        <w:rPr>
          <w:rFonts w:ascii="Open Sans" w:hAnsi="Open Sans" w:cs="Open Sans"/>
          <w:bCs/>
          <w:sz w:val="20"/>
          <w:szCs w:val="20"/>
        </w:rPr>
        <w:t>ÁREA DE CONCENTRAÇÃO:</w:t>
      </w:r>
    </w:p>
    <w:p w14:paraId="1D215864" w14:textId="77777777" w:rsidR="006A4403" w:rsidRPr="00CB533F" w:rsidRDefault="006A4403" w:rsidP="006A4403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4" w:name="_Hlk110527410"/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 xml:space="preserve">) </w:t>
      </w:r>
      <w:bookmarkStart w:id="5" w:name="_Hlk110528059"/>
      <w:r w:rsidRPr="00CB533F">
        <w:rPr>
          <w:rFonts w:ascii="Open Sans" w:hAnsi="Open Sans" w:cs="Open Sans"/>
          <w:bCs/>
          <w:sz w:val="20"/>
          <w:szCs w:val="20"/>
        </w:rPr>
        <w:t>Engenharia Mecânica de Energia e Fluidos (3150)</w:t>
      </w:r>
    </w:p>
    <w:bookmarkEnd w:id="4"/>
    <w:p w14:paraId="2348AA0E" w14:textId="77777777" w:rsidR="006A4403" w:rsidRPr="00CB533F" w:rsidRDefault="006A4403" w:rsidP="006A4403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Engenharia Mecânica de Projeto e Fabricação (3151)</w:t>
      </w:r>
    </w:p>
    <w:p w14:paraId="35B097A1" w14:textId="77777777" w:rsidR="006A4403" w:rsidRPr="00CB533F" w:rsidRDefault="006A4403" w:rsidP="006A4403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Engenharia de Controle e Automação Mecânica (3152)</w:t>
      </w:r>
    </w:p>
    <w:bookmarkEnd w:id="3"/>
    <w:bookmarkEnd w:id="5"/>
    <w:p w14:paraId="52B5CC56" w14:textId="77777777" w:rsidR="006A4403" w:rsidRPr="00CB533F" w:rsidRDefault="006A4403" w:rsidP="006A4403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236CD8B5" w14:textId="77777777" w:rsidR="006A4403" w:rsidRPr="00CB533F" w:rsidRDefault="006A4403" w:rsidP="006A4403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6" w:name="_Hlk110518382"/>
      <w:r w:rsidRPr="00CB533F">
        <w:rPr>
          <w:rFonts w:ascii="Open Sans" w:hAnsi="Open Sans" w:cs="Open Sans"/>
          <w:bCs/>
          <w:sz w:val="20"/>
          <w:szCs w:val="20"/>
        </w:rPr>
        <w:t>Curso: 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bookmarkStart w:id="7" w:name="Texto5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7"/>
      <w:r w:rsidRPr="00CB533F">
        <w:rPr>
          <w:rFonts w:ascii="Open Sans" w:hAnsi="Open Sans" w:cs="Open Sans"/>
          <w:bCs/>
          <w:sz w:val="20"/>
          <w:szCs w:val="20"/>
        </w:rPr>
        <w:t>) Mestrado (ME); ou 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Doutorado (DO)</w:t>
      </w:r>
    </w:p>
    <w:bookmarkEnd w:id="6"/>
    <w:p w14:paraId="62591662" w14:textId="77777777" w:rsidR="006A4403" w:rsidRDefault="006A4403" w:rsidP="00E16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p w14:paraId="0BC79210" w14:textId="3128D561" w:rsidR="006A4403" w:rsidRPr="006A4403" w:rsidRDefault="006A4403" w:rsidP="006A4403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A4403">
        <w:rPr>
          <w:rFonts w:ascii="Open Sans" w:hAnsi="Open Sans" w:cs="Open Sans"/>
          <w:bCs/>
          <w:sz w:val="20"/>
          <w:szCs w:val="20"/>
        </w:rPr>
        <w:t xml:space="preserve">DATA </w:t>
      </w:r>
      <w:r>
        <w:rPr>
          <w:rFonts w:ascii="Open Sans" w:hAnsi="Open Sans" w:cs="Open Sans"/>
          <w:bCs/>
          <w:sz w:val="20"/>
          <w:szCs w:val="20"/>
        </w:rPr>
        <w:t>DE INGRESSO</w:t>
      </w:r>
      <w:r w:rsidRPr="006A4403">
        <w:rPr>
          <w:rFonts w:ascii="Open Sans" w:hAnsi="Open Sans" w:cs="Open Sans"/>
          <w:bCs/>
          <w:sz w:val="20"/>
          <w:szCs w:val="20"/>
        </w:rPr>
        <w:t xml:space="preserve">: </w:t>
      </w:r>
      <w:r w:rsidRPr="006A4403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"/>
              <w:maxLength w:val="2"/>
            </w:textInput>
          </w:ffData>
        </w:fldChar>
      </w:r>
      <w:r w:rsidRPr="006A4403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A4403">
        <w:rPr>
          <w:rFonts w:ascii="Open Sans" w:hAnsi="Open Sans" w:cs="Open Sans"/>
          <w:bCs/>
          <w:sz w:val="20"/>
          <w:szCs w:val="20"/>
        </w:rPr>
      </w:r>
      <w:r w:rsidRPr="006A4403">
        <w:rPr>
          <w:rFonts w:ascii="Open Sans" w:hAnsi="Open Sans" w:cs="Open Sans"/>
          <w:bCs/>
          <w:sz w:val="20"/>
          <w:szCs w:val="20"/>
        </w:rPr>
        <w:fldChar w:fldCharType="separate"/>
      </w:r>
      <w:r w:rsidRPr="006A4403">
        <w:rPr>
          <w:rFonts w:ascii="Open Sans" w:hAnsi="Open Sans" w:cs="Open Sans"/>
          <w:bCs/>
          <w:sz w:val="20"/>
          <w:szCs w:val="20"/>
        </w:rPr>
        <w:t>DD</w:t>
      </w:r>
      <w:r w:rsidRPr="006A4403">
        <w:rPr>
          <w:rFonts w:ascii="Open Sans" w:hAnsi="Open Sans" w:cs="Open Sans"/>
          <w:bCs/>
          <w:sz w:val="20"/>
          <w:szCs w:val="20"/>
        </w:rPr>
        <w:fldChar w:fldCharType="end"/>
      </w:r>
      <w:r w:rsidRPr="006A4403">
        <w:rPr>
          <w:rFonts w:ascii="Open Sans" w:hAnsi="Open Sans" w:cs="Open Sans"/>
          <w:bCs/>
          <w:sz w:val="20"/>
          <w:szCs w:val="20"/>
        </w:rPr>
        <w:t xml:space="preserve"> / </w:t>
      </w:r>
      <w:r w:rsidRPr="006A4403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6A4403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A4403">
        <w:rPr>
          <w:rFonts w:ascii="Open Sans" w:hAnsi="Open Sans" w:cs="Open Sans"/>
          <w:bCs/>
          <w:sz w:val="20"/>
          <w:szCs w:val="20"/>
        </w:rPr>
      </w:r>
      <w:r w:rsidRPr="006A4403">
        <w:rPr>
          <w:rFonts w:ascii="Open Sans" w:hAnsi="Open Sans" w:cs="Open Sans"/>
          <w:bCs/>
          <w:sz w:val="20"/>
          <w:szCs w:val="20"/>
        </w:rPr>
        <w:fldChar w:fldCharType="separate"/>
      </w:r>
      <w:r w:rsidRPr="006A4403">
        <w:rPr>
          <w:rFonts w:ascii="Open Sans" w:hAnsi="Open Sans" w:cs="Open Sans"/>
          <w:bCs/>
          <w:sz w:val="20"/>
          <w:szCs w:val="20"/>
        </w:rPr>
        <w:t>MM</w:t>
      </w:r>
      <w:r w:rsidRPr="006A4403">
        <w:rPr>
          <w:rFonts w:ascii="Open Sans" w:hAnsi="Open Sans" w:cs="Open Sans"/>
          <w:bCs/>
          <w:sz w:val="20"/>
          <w:szCs w:val="20"/>
        </w:rPr>
        <w:fldChar w:fldCharType="end"/>
      </w:r>
      <w:r w:rsidRPr="006A4403">
        <w:rPr>
          <w:rFonts w:ascii="Open Sans" w:hAnsi="Open Sans" w:cs="Open Sans"/>
          <w:bCs/>
          <w:sz w:val="20"/>
          <w:szCs w:val="20"/>
        </w:rPr>
        <w:t xml:space="preserve"> / </w:t>
      </w:r>
      <w:r w:rsidRPr="006A4403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6A4403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A4403">
        <w:rPr>
          <w:rFonts w:ascii="Open Sans" w:hAnsi="Open Sans" w:cs="Open Sans"/>
          <w:bCs/>
          <w:sz w:val="20"/>
          <w:szCs w:val="20"/>
        </w:rPr>
      </w:r>
      <w:r w:rsidRPr="006A4403">
        <w:rPr>
          <w:rFonts w:ascii="Open Sans" w:hAnsi="Open Sans" w:cs="Open Sans"/>
          <w:bCs/>
          <w:sz w:val="20"/>
          <w:szCs w:val="20"/>
        </w:rPr>
        <w:fldChar w:fldCharType="separate"/>
      </w:r>
      <w:r w:rsidRPr="006A4403">
        <w:rPr>
          <w:rFonts w:ascii="Open Sans" w:hAnsi="Open Sans" w:cs="Open Sans"/>
          <w:bCs/>
          <w:sz w:val="20"/>
          <w:szCs w:val="20"/>
        </w:rPr>
        <w:t>AAAA</w:t>
      </w:r>
      <w:r w:rsidRPr="006A4403">
        <w:rPr>
          <w:rFonts w:ascii="Open Sans" w:hAnsi="Open Sans" w:cs="Open Sans"/>
          <w:bCs/>
          <w:sz w:val="20"/>
          <w:szCs w:val="20"/>
        </w:rPr>
        <w:fldChar w:fldCharType="end"/>
      </w:r>
      <w:r w:rsidRPr="006A4403">
        <w:rPr>
          <w:rFonts w:ascii="Open Sans" w:hAnsi="Open Sans" w:cs="Open Sans"/>
          <w:bCs/>
          <w:sz w:val="20"/>
          <w:szCs w:val="20"/>
        </w:rPr>
        <w:t>.</w:t>
      </w:r>
    </w:p>
    <w:p w14:paraId="3010097D" w14:textId="77777777" w:rsidR="006A4403" w:rsidRPr="00E16D77" w:rsidRDefault="006A4403" w:rsidP="00E16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</w:p>
    <w:bookmarkEnd w:id="2"/>
    <w:p w14:paraId="2349FBFB" w14:textId="77777777" w:rsidR="00E16D77" w:rsidRPr="00E16D77" w:rsidRDefault="00E16D77" w:rsidP="00E16D77">
      <w:pPr>
        <w:spacing w:line="36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>Solicita atribuições especiais de créditos referentes à(s) seguinte(s) atividades:</w:t>
      </w:r>
    </w:p>
    <w:p w14:paraId="68549B88" w14:textId="77777777" w:rsidR="00E16D77" w:rsidRPr="00E16D77" w:rsidRDefault="00E16D77" w:rsidP="00E16D77">
      <w:pPr>
        <w:pStyle w:val="Ttulo2"/>
        <w:spacing w:line="360" w:lineRule="auto"/>
        <w:rPr>
          <w:rFonts w:ascii="Open Sans" w:hAnsi="Open Sans" w:cs="Open Sans"/>
          <w:lang w:val="pt-BR"/>
        </w:rPr>
      </w:pPr>
    </w:p>
    <w:p w14:paraId="10DF97F6" w14:textId="77777777" w:rsidR="00E16D77" w:rsidRPr="006A4403" w:rsidRDefault="00E16D77" w:rsidP="006A4403">
      <w:pPr>
        <w:pStyle w:val="Ttulo2"/>
        <w:rPr>
          <w:rFonts w:ascii="Open Sans" w:hAnsi="Open Sans" w:cs="Open Sans"/>
          <w:sz w:val="18"/>
          <w:szCs w:val="18"/>
          <w:lang w:val="pt-BR"/>
        </w:rPr>
      </w:pPr>
      <w:r w:rsidRPr="006A4403">
        <w:rPr>
          <w:rFonts w:ascii="Open Sans" w:hAnsi="Open Sans" w:cs="Open Sans"/>
          <w:sz w:val="18"/>
          <w:szCs w:val="18"/>
          <w:lang w:val="pt-BR"/>
        </w:rPr>
        <w:t>Tabela 1 – Solicitação do Interessado</w:t>
      </w:r>
    </w:p>
    <w:tbl>
      <w:tblPr>
        <w:tblW w:w="97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969"/>
        <w:gridCol w:w="1559"/>
        <w:gridCol w:w="2196"/>
      </w:tblGrid>
      <w:tr w:rsidR="00E16D77" w:rsidRPr="006A4403" w14:paraId="0AEFD5B2" w14:textId="77777777" w:rsidTr="00E16D77">
        <w:trPr>
          <w:trHeight w:val="397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67BF1" w14:textId="4E6926A4" w:rsidR="00E16D77" w:rsidRPr="006A4403" w:rsidRDefault="00E16D77" w:rsidP="006A4403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</w:rPr>
              <w:t>Atividade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10935" w14:textId="6733EF1D" w:rsidR="00E16D77" w:rsidRPr="006A4403" w:rsidRDefault="00E16D77" w:rsidP="006A4403">
            <w:pPr>
              <w:pStyle w:val="Ttulo2"/>
              <w:spacing w:before="120"/>
              <w:jc w:val="center"/>
              <w:rPr>
                <w:rFonts w:ascii="Open Sans" w:hAnsi="Open Sans" w:cs="Open Sans"/>
                <w:sz w:val="18"/>
                <w:szCs w:val="18"/>
                <w:lang w:val="pt-BR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  <w:lang w:val="pt-BR"/>
              </w:rPr>
              <w:t>Descrição da Atividade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49281" w14:textId="1AC7AA7D" w:rsidR="00E16D77" w:rsidRPr="006A4403" w:rsidRDefault="00E16D77" w:rsidP="006A4403">
            <w:pPr>
              <w:pStyle w:val="Ttulo2"/>
              <w:spacing w:before="120"/>
              <w:jc w:val="center"/>
              <w:rPr>
                <w:rFonts w:ascii="Open Sans" w:hAnsi="Open Sans" w:cs="Open Sans"/>
                <w:sz w:val="18"/>
                <w:szCs w:val="18"/>
                <w:lang w:val="pt-BR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  <w:lang w:val="pt-BR"/>
              </w:rPr>
              <w:t>Época da Realização</w:t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1484E" w14:textId="78E43E38" w:rsidR="00E16D77" w:rsidRPr="006A4403" w:rsidRDefault="00E16D77" w:rsidP="006A4403">
            <w:pPr>
              <w:pStyle w:val="Ttulo2"/>
              <w:spacing w:before="120"/>
              <w:jc w:val="center"/>
              <w:rPr>
                <w:rFonts w:ascii="Open Sans" w:hAnsi="Open Sans" w:cs="Open Sans"/>
                <w:sz w:val="18"/>
                <w:szCs w:val="18"/>
                <w:lang w:val="pt-BR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  <w:lang w:val="pt-BR"/>
              </w:rPr>
              <w:t>Número de créditos solicitados*</w:t>
            </w:r>
          </w:p>
        </w:tc>
      </w:tr>
      <w:tr w:rsidR="00E16D77" w:rsidRPr="006A4403" w14:paraId="1FABADB0" w14:textId="77777777" w:rsidTr="00E16D77">
        <w:trPr>
          <w:trHeight w:val="397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5BCCC" w14:textId="619AD52C" w:rsidR="00E16D77" w:rsidRPr="006A4403" w:rsidRDefault="00E16D77" w:rsidP="006A4403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89B40" w14:textId="221E1A5F" w:rsidR="00E16D77" w:rsidRPr="006A4403" w:rsidRDefault="00E16D77" w:rsidP="006A4403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8C87B" w14:textId="6178FF88" w:rsidR="00E16D77" w:rsidRPr="006A4403" w:rsidRDefault="00E16D77" w:rsidP="006A4403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FF58B" w14:textId="42F8FEC1" w:rsidR="00E16D77" w:rsidRPr="006A4403" w:rsidRDefault="00E16D77" w:rsidP="006A4403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  <w:tr w:rsidR="00E16D77" w:rsidRPr="006A4403" w14:paraId="0DC06F6D" w14:textId="77777777" w:rsidTr="00E16D77">
        <w:trPr>
          <w:trHeight w:val="397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30AC3" w14:textId="6B2FED3D" w:rsidR="00E16D77" w:rsidRPr="006A4403" w:rsidRDefault="00E16D77" w:rsidP="006A4403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09BCD" w14:textId="292A8FDF" w:rsidR="00E16D77" w:rsidRPr="006A4403" w:rsidRDefault="00E16D77" w:rsidP="006A4403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5F3D1" w14:textId="7391BC58" w:rsidR="00E16D77" w:rsidRPr="006A4403" w:rsidRDefault="00E16D77" w:rsidP="006A4403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78BF1" w14:textId="567C9E69" w:rsidR="00E16D77" w:rsidRPr="006A4403" w:rsidRDefault="00E16D77" w:rsidP="006A4403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  <w:tr w:rsidR="00F04E18" w:rsidRPr="006A4403" w14:paraId="0C5BD057" w14:textId="77777777" w:rsidTr="00E16D77">
        <w:trPr>
          <w:trHeight w:val="397"/>
        </w:trPr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B4B1C" w14:textId="4A65CFDD" w:rsidR="00F04E18" w:rsidRPr="006A4403" w:rsidRDefault="00F04E18" w:rsidP="006A4403">
            <w:pPr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D4D1D" w14:textId="3EE42B93" w:rsidR="00F04E18" w:rsidRPr="006A4403" w:rsidRDefault="00F04E18" w:rsidP="006A4403">
            <w:pPr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40024" w14:textId="52687B85" w:rsidR="00F04E18" w:rsidRPr="006A4403" w:rsidRDefault="00F04E18" w:rsidP="006A4403">
            <w:pPr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63E2B" w14:textId="0D578459" w:rsidR="00F04E18" w:rsidRPr="006A4403" w:rsidRDefault="00F04E18" w:rsidP="006A4403">
            <w:pPr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xto livre"/>
                  </w:textInput>
                </w:ffData>
              </w:fldCha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 w:rsidRPr="006A4403">
              <w:rPr>
                <w:rFonts w:ascii="Open Sans" w:hAnsi="Open Sans" w:cs="Open Sans"/>
                <w:bCs/>
                <w:noProof/>
                <w:sz w:val="18"/>
                <w:szCs w:val="18"/>
              </w:rPr>
              <w:t>Texto livre</w:t>
            </w:r>
            <w:r w:rsidRPr="006A4403"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</w:tbl>
    <w:p w14:paraId="2A7F5807" w14:textId="77777777" w:rsidR="00E16D77" w:rsidRPr="00E16D77" w:rsidRDefault="00E16D77" w:rsidP="00E16D7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7260DD8E" w14:textId="1D568A70" w:rsidR="00E16D77" w:rsidRPr="00E16D77" w:rsidRDefault="00E16D77" w:rsidP="00E16D7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 xml:space="preserve">* Considerar os valores máximos da </w:t>
      </w:r>
      <w:r>
        <w:rPr>
          <w:rFonts w:ascii="Open Sans" w:hAnsi="Open Sans" w:cs="Open Sans"/>
          <w:sz w:val="20"/>
          <w:szCs w:val="20"/>
        </w:rPr>
        <w:t>T</w:t>
      </w:r>
      <w:r w:rsidRPr="00E16D77">
        <w:rPr>
          <w:rFonts w:ascii="Open Sans" w:hAnsi="Open Sans" w:cs="Open Sans"/>
          <w:sz w:val="20"/>
          <w:szCs w:val="20"/>
        </w:rPr>
        <w:t>abela 2</w:t>
      </w:r>
    </w:p>
    <w:p w14:paraId="092088B3" w14:textId="77777777" w:rsidR="00E16D77" w:rsidRPr="00E16D77" w:rsidRDefault="00E16D77" w:rsidP="00E16D77">
      <w:pPr>
        <w:widowControl w:val="0"/>
        <w:numPr>
          <w:ilvl w:val="0"/>
          <w:numId w:val="1"/>
        </w:numPr>
        <w:autoSpaceDE w:val="0"/>
        <w:autoSpaceDN w:val="0"/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4028F519" w14:textId="77777777" w:rsidR="00E16D77" w:rsidRPr="00E16D77" w:rsidRDefault="00E16D77" w:rsidP="00E16D77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De acordo com o Regulamento Engenharia Mecânica Aprovado pelo CoPGr 7488 23/03/2018</w:t>
      </w:r>
    </w:p>
    <w:p w14:paraId="7E4F9127" w14:textId="77777777" w:rsidR="00E16D77" w:rsidRPr="00E16D77" w:rsidRDefault="00E16D77" w:rsidP="00E16D77">
      <w:pPr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 xml:space="preserve">Créditos Especiais: Por créditos especiais entende-se o conjunto de iniciativas complementares à formação científica do pós-graduando. O aluno, com a anuência de seu orientador, poderá solicitar a atribuição de créditos especiais, cuja aprovação será decidida pela CCP. Para consideração à atribuição de créditos especiais, o aluno deverá ser o primeiro autor da publicação e seu orientador deverá ser </w:t>
      </w:r>
      <w:r w:rsidRPr="00E16D77">
        <w:rPr>
          <w:rFonts w:ascii="Open Sans" w:hAnsi="Open Sans" w:cs="Open Sans"/>
          <w:sz w:val="20"/>
          <w:szCs w:val="20"/>
        </w:rPr>
        <w:lastRenderedPageBreak/>
        <w:t>um coautor. Na concessão de créditos especiais, somente serão consideradas as atividades constantes nos incisos I, II e VIII do Artigo 64 do Regimento de Pós-Graduação da Universidade São Paulo, conforme tabela a seguir.</w:t>
      </w:r>
    </w:p>
    <w:p w14:paraId="4D807389" w14:textId="77777777" w:rsidR="00E16D77" w:rsidRPr="00E16D77" w:rsidRDefault="00E16D77" w:rsidP="00E16D77">
      <w:pPr>
        <w:adjustRightInd w:val="0"/>
        <w:spacing w:line="360" w:lineRule="auto"/>
        <w:rPr>
          <w:rFonts w:ascii="Open Sans" w:hAnsi="Open Sans" w:cs="Open Sans"/>
          <w:color w:val="000000"/>
          <w:sz w:val="20"/>
          <w:szCs w:val="20"/>
        </w:rPr>
      </w:pPr>
    </w:p>
    <w:p w14:paraId="53DD3E0A" w14:textId="77777777" w:rsidR="00E16D77" w:rsidRPr="00E16D77" w:rsidRDefault="00E16D77" w:rsidP="00E16D77">
      <w:pPr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 xml:space="preserve">De acordo com a Resolução CoPGr 8546 de 1º de dezembro de 2023, fica estabelecido que o discente matriculado no Programa de Pós-graduação deverá integralizar no mínimo 60% dos créditos exigidos em disciplinas de forma presencial. </w:t>
      </w:r>
      <w:r w:rsidRPr="00E16D77">
        <w:rPr>
          <w:rFonts w:ascii="Open Sans" w:hAnsi="Open Sans" w:cs="Open Sans"/>
          <w:b/>
          <w:bCs/>
          <w:sz w:val="20"/>
          <w:szCs w:val="20"/>
          <w:shd w:val="clear" w:color="auto" w:fill="FFFFFF"/>
        </w:rPr>
        <w:t>Os créditos especiais contam como não presenciais.</w:t>
      </w:r>
    </w:p>
    <w:p w14:paraId="641C67EC" w14:textId="77777777" w:rsidR="00E16D77" w:rsidRDefault="00E16D77" w:rsidP="00E16D77">
      <w:pPr>
        <w:shd w:val="clear" w:color="auto" w:fill="FFFFFF"/>
        <w:spacing w:line="360" w:lineRule="auto"/>
        <w:jc w:val="both"/>
        <w:textAlignment w:val="baseline"/>
        <w:rPr>
          <w:rFonts w:ascii="Open Sans" w:hAnsi="Open Sans" w:cs="Open Sans"/>
          <w:b/>
          <w:bCs/>
          <w:sz w:val="20"/>
          <w:szCs w:val="20"/>
        </w:rPr>
      </w:pPr>
    </w:p>
    <w:p w14:paraId="69A1D55B" w14:textId="27B3564A" w:rsidR="00E16D77" w:rsidRPr="006A4403" w:rsidRDefault="00E16D77" w:rsidP="00E16D77">
      <w:pPr>
        <w:shd w:val="clear" w:color="auto" w:fill="FFFFFF"/>
        <w:jc w:val="both"/>
        <w:textAlignment w:val="baseline"/>
        <w:rPr>
          <w:rFonts w:ascii="Open Sans" w:hAnsi="Open Sans" w:cs="Open Sans"/>
          <w:b/>
          <w:bCs/>
          <w:sz w:val="18"/>
          <w:szCs w:val="18"/>
        </w:rPr>
      </w:pPr>
      <w:r w:rsidRPr="006A4403">
        <w:rPr>
          <w:rFonts w:ascii="Open Sans" w:hAnsi="Open Sans" w:cs="Open Sans"/>
          <w:b/>
          <w:bCs/>
          <w:sz w:val="18"/>
          <w:szCs w:val="18"/>
        </w:rPr>
        <w:t>Tabela 2 – Número máximo de créditos por tipo de atividade</w:t>
      </w:r>
      <w:r w:rsidR="006A4403" w:rsidRPr="006A4403">
        <w:rPr>
          <w:rFonts w:ascii="Open Sans" w:hAnsi="Open Sans" w:cs="Open Sans"/>
          <w:b/>
          <w:bCs/>
          <w:sz w:val="18"/>
          <w:szCs w:val="18"/>
        </w:rPr>
        <w:t xml:space="preserve"> e o limite de cada atividade por curso</w:t>
      </w:r>
    </w:p>
    <w:tbl>
      <w:tblPr>
        <w:tblW w:w="0" w:type="auto"/>
        <w:jc w:val="center"/>
        <w:tblCellSpacing w:w="15" w:type="dxa"/>
        <w:tblBorders>
          <w:bottom w:val="single" w:sz="6" w:space="0" w:color="DDDDDD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7"/>
        <w:gridCol w:w="2126"/>
        <w:gridCol w:w="1276"/>
        <w:gridCol w:w="1276"/>
        <w:gridCol w:w="1984"/>
      </w:tblGrid>
      <w:tr w:rsidR="00E16D77" w:rsidRPr="006A4403" w14:paraId="674C18B4" w14:textId="77777777" w:rsidTr="006A4403">
        <w:trPr>
          <w:cantSplit/>
          <w:tblCellSpacing w:w="15" w:type="dxa"/>
          <w:jc w:val="center"/>
        </w:trPr>
        <w:tc>
          <w:tcPr>
            <w:tcW w:w="296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0082E818" w14:textId="77777777" w:rsidR="00E16D77" w:rsidRPr="006A4403" w:rsidRDefault="00E16D77" w:rsidP="00E16D77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  <w:bdr w:val="none" w:sz="0" w:space="0" w:color="auto" w:frame="1"/>
              </w:rPr>
              <w:t>Tipo de atividade</w:t>
            </w:r>
          </w:p>
        </w:tc>
        <w:tc>
          <w:tcPr>
            <w:tcW w:w="209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7C69D596" w14:textId="4A9B1B57" w:rsidR="00E16D77" w:rsidRPr="006A4403" w:rsidRDefault="00E16D77" w:rsidP="006A4403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  <w:bdr w:val="none" w:sz="0" w:space="0" w:color="auto" w:frame="1"/>
              </w:rPr>
              <w:t>Por uma atividade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0333E823" w14:textId="187F1FD4" w:rsidR="00E16D77" w:rsidRPr="006A4403" w:rsidRDefault="00E16D77" w:rsidP="006A4403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  <w:bdr w:val="none" w:sz="0" w:space="0" w:color="auto" w:frame="1"/>
              </w:rPr>
              <w:t>Mestrado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795D37F1" w14:textId="5FF4D87D" w:rsidR="00E16D77" w:rsidRPr="006A4403" w:rsidRDefault="00E16D77" w:rsidP="006A4403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  <w:bdr w:val="none" w:sz="0" w:space="0" w:color="auto" w:frame="1"/>
              </w:rPr>
              <w:t>Doutorado</w:t>
            </w:r>
          </w:p>
        </w:tc>
        <w:tc>
          <w:tcPr>
            <w:tcW w:w="193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hideMark/>
          </w:tcPr>
          <w:p w14:paraId="0837FF5C" w14:textId="4F221065" w:rsidR="00E16D77" w:rsidRPr="006A4403" w:rsidRDefault="00E16D77" w:rsidP="006A4403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  <w:bdr w:val="none" w:sz="0" w:space="0" w:color="auto" w:frame="1"/>
              </w:rPr>
              <w:t>Doutorado Direto</w:t>
            </w:r>
          </w:p>
        </w:tc>
      </w:tr>
      <w:tr w:rsidR="00E16D77" w:rsidRPr="006A4403" w14:paraId="522F4715" w14:textId="77777777" w:rsidTr="006A4403">
        <w:trPr>
          <w:cantSplit/>
          <w:tblCellSpacing w:w="15" w:type="dxa"/>
          <w:jc w:val="center"/>
        </w:trPr>
        <w:tc>
          <w:tcPr>
            <w:tcW w:w="296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D5C98A4" w14:textId="77777777" w:rsidR="00E16D77" w:rsidRPr="006A4403" w:rsidRDefault="00E16D77" w:rsidP="00F04E18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Ia. Publicação de artigo científico em periódico indexado</w:t>
            </w:r>
          </w:p>
        </w:tc>
        <w:tc>
          <w:tcPr>
            <w:tcW w:w="209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458B0F6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98977B4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9C1FFEC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16</w:t>
            </w:r>
          </w:p>
        </w:tc>
        <w:tc>
          <w:tcPr>
            <w:tcW w:w="193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283B7CF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24</w:t>
            </w:r>
          </w:p>
        </w:tc>
      </w:tr>
      <w:tr w:rsidR="00E16D77" w:rsidRPr="006A4403" w14:paraId="474B0C38" w14:textId="77777777" w:rsidTr="006A4403">
        <w:trPr>
          <w:cantSplit/>
          <w:tblCellSpacing w:w="15" w:type="dxa"/>
          <w:jc w:val="center"/>
        </w:trPr>
        <w:tc>
          <w:tcPr>
            <w:tcW w:w="296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AC6C405" w14:textId="77777777" w:rsidR="00E16D77" w:rsidRPr="006A4403" w:rsidRDefault="00E16D77" w:rsidP="00F04E18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 xml:space="preserve">Ib. Publicação de artigo científico em periódico não </w:t>
            </w:r>
            <w:proofErr w:type="gramStart"/>
            <w:r w:rsidRPr="006A4403">
              <w:rPr>
                <w:rFonts w:ascii="Open Sans" w:hAnsi="Open Sans" w:cs="Open Sans"/>
                <w:sz w:val="18"/>
                <w:szCs w:val="18"/>
              </w:rPr>
              <w:t>indexado</w:t>
            </w:r>
            <w:proofErr w:type="gramEnd"/>
            <w:r w:rsidRPr="006A4403">
              <w:rPr>
                <w:rFonts w:ascii="Open Sans" w:hAnsi="Open Sans" w:cs="Open Sans"/>
                <w:sz w:val="18"/>
                <w:szCs w:val="18"/>
              </w:rPr>
              <w:t xml:space="preserve"> mas com arbitragem</w:t>
            </w:r>
          </w:p>
        </w:tc>
        <w:tc>
          <w:tcPr>
            <w:tcW w:w="209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65AFA63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B448A7F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F81FE81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16</w:t>
            </w:r>
          </w:p>
        </w:tc>
        <w:tc>
          <w:tcPr>
            <w:tcW w:w="193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90D88EE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18</w:t>
            </w:r>
          </w:p>
        </w:tc>
      </w:tr>
      <w:tr w:rsidR="00E16D77" w:rsidRPr="006A4403" w14:paraId="4F384158" w14:textId="77777777" w:rsidTr="006A4403">
        <w:trPr>
          <w:cantSplit/>
          <w:tblCellSpacing w:w="15" w:type="dxa"/>
          <w:jc w:val="center"/>
        </w:trPr>
        <w:tc>
          <w:tcPr>
            <w:tcW w:w="296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520A08E" w14:textId="77777777" w:rsidR="00E16D77" w:rsidRPr="006A4403" w:rsidRDefault="00E16D77" w:rsidP="00F04E18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IIa. Trabalho completo em anais de congressos internacionais</w:t>
            </w:r>
          </w:p>
        </w:tc>
        <w:tc>
          <w:tcPr>
            <w:tcW w:w="209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FBC23C0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FB4777C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95897E7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93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6C85A2E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10</w:t>
            </w:r>
          </w:p>
        </w:tc>
      </w:tr>
      <w:tr w:rsidR="00E16D77" w:rsidRPr="006A4403" w14:paraId="33F8B4B5" w14:textId="77777777" w:rsidTr="006A4403">
        <w:trPr>
          <w:cantSplit/>
          <w:tblCellSpacing w:w="15" w:type="dxa"/>
          <w:jc w:val="center"/>
        </w:trPr>
        <w:tc>
          <w:tcPr>
            <w:tcW w:w="296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C2FB45F" w14:textId="77777777" w:rsidR="00E16D77" w:rsidRPr="006A4403" w:rsidRDefault="00E16D77" w:rsidP="00F04E18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IIb. Trabalho completo em anais de congressos nacionais</w:t>
            </w:r>
          </w:p>
        </w:tc>
        <w:tc>
          <w:tcPr>
            <w:tcW w:w="209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D276D77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4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C9F369D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2FEEA58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3</w:t>
            </w:r>
          </w:p>
        </w:tc>
        <w:tc>
          <w:tcPr>
            <w:tcW w:w="193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8710C7B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3</w:t>
            </w:r>
          </w:p>
        </w:tc>
      </w:tr>
      <w:tr w:rsidR="00E16D77" w:rsidRPr="006A4403" w14:paraId="5FE81AB1" w14:textId="77777777" w:rsidTr="006A4403">
        <w:trPr>
          <w:cantSplit/>
          <w:tblCellSpacing w:w="15" w:type="dxa"/>
          <w:jc w:val="center"/>
        </w:trPr>
        <w:tc>
          <w:tcPr>
            <w:tcW w:w="296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7395E6A" w14:textId="77777777" w:rsidR="00E16D77" w:rsidRPr="006A4403" w:rsidRDefault="00E16D77" w:rsidP="00F04E18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VIII. Participação no PAE</w:t>
            </w:r>
          </w:p>
        </w:tc>
        <w:tc>
          <w:tcPr>
            <w:tcW w:w="209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EE80078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566CE04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3FA41CD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93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2BB20DB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</w:tr>
      <w:tr w:rsidR="00E16D77" w:rsidRPr="006A4403" w14:paraId="2AF5A72B" w14:textId="77777777" w:rsidTr="006A4403">
        <w:trPr>
          <w:cantSplit/>
          <w:tblCellSpacing w:w="15" w:type="dxa"/>
          <w:jc w:val="center"/>
        </w:trPr>
        <w:tc>
          <w:tcPr>
            <w:tcW w:w="296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654EDCA" w14:textId="77777777" w:rsidR="00E16D77" w:rsidRPr="006A4403" w:rsidRDefault="00E16D77" w:rsidP="00F04E18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VIII. Participação no PAE – Ciclo 2</w:t>
            </w:r>
          </w:p>
        </w:tc>
        <w:tc>
          <w:tcPr>
            <w:tcW w:w="209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3334808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15F3917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D1E0D8E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93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4FAF780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</w:tr>
      <w:tr w:rsidR="00E16D77" w:rsidRPr="006A4403" w14:paraId="164291AB" w14:textId="77777777" w:rsidTr="006A4403">
        <w:trPr>
          <w:cantSplit/>
          <w:tblCellSpacing w:w="15" w:type="dxa"/>
          <w:jc w:val="center"/>
        </w:trPr>
        <w:tc>
          <w:tcPr>
            <w:tcW w:w="2962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D1AE2E8" w14:textId="77777777" w:rsidR="00E16D77" w:rsidRPr="006A4403" w:rsidRDefault="00E16D77" w:rsidP="00F04E18">
            <w:pPr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  <w:bdr w:val="none" w:sz="0" w:space="0" w:color="auto" w:frame="1"/>
              </w:rPr>
              <w:t>Nº total máximo de créditos especiais permitidos (pelo total de atividades de I a VIII)</w:t>
            </w:r>
          </w:p>
        </w:tc>
        <w:tc>
          <w:tcPr>
            <w:tcW w:w="209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B7FA04A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sz w:val="18"/>
                <w:szCs w:val="18"/>
              </w:rPr>
              <w:t>–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A35380F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  <w:bdr w:val="none" w:sz="0" w:space="0" w:color="auto" w:frame="1"/>
              </w:rPr>
              <w:t>8</w:t>
            </w:r>
          </w:p>
        </w:tc>
        <w:tc>
          <w:tcPr>
            <w:tcW w:w="12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6B476FC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  <w:bdr w:val="none" w:sz="0" w:space="0" w:color="auto" w:frame="1"/>
              </w:rPr>
              <w:t>16</w:t>
            </w:r>
          </w:p>
        </w:tc>
        <w:tc>
          <w:tcPr>
            <w:tcW w:w="193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4456BBA" w14:textId="77777777" w:rsidR="00E16D77" w:rsidRPr="006A4403" w:rsidRDefault="00E16D77" w:rsidP="00F04E1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6A4403">
              <w:rPr>
                <w:rFonts w:ascii="Open Sans" w:hAnsi="Open Sans" w:cs="Open Sans"/>
                <w:b/>
                <w:bCs/>
                <w:sz w:val="18"/>
                <w:szCs w:val="18"/>
                <w:bdr w:val="none" w:sz="0" w:space="0" w:color="auto" w:frame="1"/>
              </w:rPr>
              <w:t>24</w:t>
            </w:r>
          </w:p>
        </w:tc>
      </w:tr>
    </w:tbl>
    <w:p w14:paraId="79398227" w14:textId="77777777" w:rsidR="00E16D77" w:rsidRPr="00E16D77" w:rsidRDefault="00E16D77" w:rsidP="00E16D77">
      <w:pPr>
        <w:tabs>
          <w:tab w:val="left" w:pos="426"/>
          <w:tab w:val="left" w:pos="709"/>
        </w:tabs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36C9E060" w14:textId="77777777" w:rsidR="00F04E18" w:rsidRDefault="00E16D77" w:rsidP="00E16D77">
      <w:pPr>
        <w:tabs>
          <w:tab w:val="left" w:pos="426"/>
          <w:tab w:val="left" w:pos="709"/>
        </w:tabs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>OBS:</w:t>
      </w:r>
    </w:p>
    <w:p w14:paraId="2E430B67" w14:textId="49E78092" w:rsidR="00E16D77" w:rsidRPr="00E16D77" w:rsidRDefault="00E16D77" w:rsidP="00E16D77">
      <w:pPr>
        <w:tabs>
          <w:tab w:val="left" w:pos="426"/>
          <w:tab w:val="left" w:pos="709"/>
        </w:tabs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 xml:space="preserve">i) Fica a critério da CPG a aprovação ou não do número de créditos solicitados pelo aluno e seu orientador, respeitando-se os valores máximos da Tabela 2. No caso das atividades 1 a 8, deverá haver a </w:t>
      </w:r>
      <w:r w:rsidR="00F04E18" w:rsidRPr="00E16D77">
        <w:rPr>
          <w:rFonts w:ascii="Open Sans" w:hAnsi="Open Sans" w:cs="Open Sans"/>
          <w:b/>
          <w:bCs/>
          <w:sz w:val="20"/>
          <w:szCs w:val="20"/>
        </w:rPr>
        <w:t>coautoria</w:t>
      </w:r>
      <w:r w:rsidRPr="00E16D77">
        <w:rPr>
          <w:rFonts w:ascii="Open Sans" w:hAnsi="Open Sans" w:cs="Open Sans"/>
          <w:b/>
          <w:bCs/>
          <w:sz w:val="20"/>
          <w:szCs w:val="20"/>
        </w:rPr>
        <w:t xml:space="preserve"> do orientador.</w:t>
      </w:r>
    </w:p>
    <w:p w14:paraId="5D19445C" w14:textId="77777777" w:rsidR="00E16D77" w:rsidRPr="00E16D77" w:rsidRDefault="00E16D77" w:rsidP="00E16D77">
      <w:pPr>
        <w:tabs>
          <w:tab w:val="left" w:pos="0"/>
          <w:tab w:val="left" w:pos="426"/>
        </w:tabs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>ii) No caso de periódicos internacionais ou nacionais, serão considerados apenas aqueles que constam do Qualis como periódicos e congressos A ou B no caso de internacionais e A no caso de nacionais, ou equivalente.</w:t>
      </w:r>
    </w:p>
    <w:p w14:paraId="2D606460" w14:textId="77777777" w:rsidR="00E16D77" w:rsidRPr="00E16D77" w:rsidRDefault="00E16D77" w:rsidP="00E16D77">
      <w:pPr>
        <w:tabs>
          <w:tab w:val="left" w:pos="0"/>
          <w:tab w:val="left" w:pos="426"/>
        </w:tabs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lastRenderedPageBreak/>
        <w:t>iii) O aluno deverá ser o primeiro autor da publicação.</w:t>
      </w:r>
    </w:p>
    <w:p w14:paraId="6304EA58" w14:textId="77777777" w:rsidR="00E16D77" w:rsidRPr="00E16D77" w:rsidRDefault="00E16D77" w:rsidP="00E16D77">
      <w:pPr>
        <w:widowControl w:val="0"/>
        <w:numPr>
          <w:ilvl w:val="0"/>
          <w:numId w:val="2"/>
        </w:numPr>
        <w:tabs>
          <w:tab w:val="left" w:pos="0"/>
          <w:tab w:val="left" w:pos="426"/>
        </w:tabs>
        <w:autoSpaceDE w:val="0"/>
        <w:autoSpaceDN w:val="0"/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4E9F1B64" w14:textId="77777777" w:rsidR="00E16D77" w:rsidRPr="00E16D77" w:rsidRDefault="00E16D77" w:rsidP="00E16D77">
      <w:pPr>
        <w:tabs>
          <w:tab w:val="left" w:pos="426"/>
        </w:tabs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>(B)</w:t>
      </w:r>
      <w:r w:rsidRPr="00E16D77">
        <w:rPr>
          <w:rFonts w:ascii="Open Sans" w:hAnsi="Open Sans" w:cs="Open Sans"/>
          <w:b/>
          <w:bCs/>
          <w:sz w:val="20"/>
          <w:szCs w:val="20"/>
        </w:rPr>
        <w:tab/>
        <w:t>Indicação para a descrição da atividade de acordo com o tipo:</w:t>
      </w:r>
    </w:p>
    <w:p w14:paraId="7013AEA8" w14:textId="77777777" w:rsidR="00E16D77" w:rsidRPr="00E16D77" w:rsidRDefault="00E16D77" w:rsidP="00E16D77">
      <w:pPr>
        <w:pStyle w:val="Recuodecorpodetexto2"/>
        <w:spacing w:line="360" w:lineRule="auto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Atividades 1 e 2. Título do artigo, autores; dados completos sobre o periódico no qual foi publicado (volume, fascículo, páginas)</w:t>
      </w:r>
    </w:p>
    <w:p w14:paraId="3E2058D2" w14:textId="11719B78" w:rsidR="00E16D77" w:rsidRPr="00E16D77" w:rsidRDefault="00E16D77" w:rsidP="00E16D77">
      <w:pPr>
        <w:pStyle w:val="Recuodecorpodetexto2"/>
        <w:spacing w:line="360" w:lineRule="auto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 xml:space="preserve">Preencher a </w:t>
      </w:r>
      <w:r w:rsidR="00F04E18">
        <w:rPr>
          <w:rFonts w:ascii="Open Sans" w:hAnsi="Open Sans" w:cs="Open Sans"/>
          <w:b/>
          <w:bCs/>
          <w:sz w:val="20"/>
          <w:szCs w:val="20"/>
        </w:rPr>
        <w:t>T</w:t>
      </w:r>
      <w:r w:rsidRPr="00E16D77">
        <w:rPr>
          <w:rFonts w:ascii="Open Sans" w:hAnsi="Open Sans" w:cs="Open Sans"/>
          <w:b/>
          <w:bCs/>
          <w:sz w:val="20"/>
          <w:szCs w:val="20"/>
        </w:rPr>
        <w:t>abela 1 (Descrição da atividade) da seguinte forma:</w:t>
      </w:r>
    </w:p>
    <w:p w14:paraId="79FC3871" w14:textId="4E660F87" w:rsidR="00E16D77" w:rsidRPr="00E16D77" w:rsidRDefault="00E16D77" w:rsidP="00E16D77">
      <w:pPr>
        <w:pStyle w:val="Recuodecorpodetexto2"/>
        <w:spacing w:line="360" w:lineRule="auto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Publicação do trabalho “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(título)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 xml:space="preserve">“  </w:t>
      </w:r>
      <w:proofErr w:type="gramEnd"/>
      <w:r w:rsidRPr="00E16D77">
        <w:rPr>
          <w:rFonts w:ascii="Open Sans" w:hAnsi="Open Sans" w:cs="Open Sans"/>
          <w:sz w:val="20"/>
          <w:szCs w:val="20"/>
        </w:rPr>
        <w:t xml:space="preserve"> no (a)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(título do periódico ou revista)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 xml:space="preserve">, </w:t>
      </w:r>
      <w:proofErr w:type="gramStart"/>
      <w:r w:rsidRPr="00E16D77">
        <w:rPr>
          <w:rFonts w:ascii="Open Sans" w:hAnsi="Open Sans" w:cs="Open Sans"/>
          <w:sz w:val="20"/>
          <w:szCs w:val="20"/>
        </w:rPr>
        <w:t xml:space="preserve">página 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proofErr w:type="gramEnd"/>
      <w:r w:rsidRPr="00E16D77">
        <w:rPr>
          <w:rFonts w:ascii="Open Sans" w:hAnsi="Open Sans" w:cs="Open Sans"/>
          <w:sz w:val="20"/>
          <w:szCs w:val="20"/>
          <w:u w:val="single"/>
        </w:rPr>
        <w:t>(inicial/</w:t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 xml:space="preserve">final)   </w:t>
      </w:r>
      <w:proofErr w:type="gramEnd"/>
      <w:r w:rsidRPr="00E16D77">
        <w:rPr>
          <w:rFonts w:ascii="Open Sans" w:hAnsi="Open Sans" w:cs="Open Sans"/>
          <w:sz w:val="20"/>
          <w:szCs w:val="20"/>
        </w:rPr>
        <w:t xml:space="preserve">, volume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 xml:space="preserve">, </w:t>
      </w:r>
      <w:r w:rsidRPr="00E16D77">
        <w:rPr>
          <w:rFonts w:ascii="Open Sans" w:hAnsi="Open Sans" w:cs="Open Sans"/>
          <w:sz w:val="20"/>
          <w:szCs w:val="20"/>
          <w:u w:val="single"/>
        </w:rPr>
        <w:t xml:space="preserve">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proofErr w:type="gramEnd"/>
      <w:r w:rsidRPr="00E16D77">
        <w:rPr>
          <w:rFonts w:ascii="Open Sans" w:hAnsi="Open Sans" w:cs="Open Sans"/>
          <w:sz w:val="20"/>
          <w:szCs w:val="20"/>
          <w:u w:val="single"/>
        </w:rPr>
        <w:t>(local</w:t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>),</w:t>
      </w:r>
      <w:r w:rsidRPr="00E16D77">
        <w:rPr>
          <w:rFonts w:ascii="Open Sans" w:hAnsi="Open Sans" w:cs="Open Sans"/>
          <w:sz w:val="20"/>
          <w:szCs w:val="20"/>
        </w:rPr>
        <w:t xml:space="preserve">  </w:t>
      </w:r>
      <w:r w:rsidRPr="00E16D77">
        <w:rPr>
          <w:rFonts w:ascii="Open Sans" w:hAnsi="Open Sans" w:cs="Open Sans"/>
          <w:sz w:val="20"/>
          <w:szCs w:val="20"/>
          <w:u w:val="single"/>
        </w:rPr>
        <w:t xml:space="preserve"> </w:t>
      </w:r>
      <w:proofErr w:type="gramEnd"/>
      <w:r w:rsidRPr="00E16D77">
        <w:rPr>
          <w:rFonts w:ascii="Open Sans" w:hAnsi="Open Sans" w:cs="Open Sans"/>
          <w:sz w:val="20"/>
          <w:szCs w:val="20"/>
          <w:u w:val="single"/>
        </w:rPr>
        <w:t>(ano)</w:t>
      </w:r>
      <w:r w:rsidRPr="00E16D77">
        <w:rPr>
          <w:rFonts w:ascii="Open Sans" w:hAnsi="Open Sans" w:cs="Open Sans"/>
          <w:sz w:val="20"/>
          <w:szCs w:val="20"/>
        </w:rPr>
        <w:t>.</w:t>
      </w:r>
    </w:p>
    <w:p w14:paraId="5C0E442E" w14:textId="77777777" w:rsidR="00E16D77" w:rsidRPr="00E16D77" w:rsidRDefault="00E16D77" w:rsidP="00E16D77">
      <w:pPr>
        <w:pStyle w:val="Recuodecorpodetexto2"/>
        <w:spacing w:line="360" w:lineRule="auto"/>
        <w:rPr>
          <w:rFonts w:ascii="Open Sans" w:hAnsi="Open Sans" w:cs="Open Sans"/>
          <w:sz w:val="20"/>
          <w:szCs w:val="20"/>
        </w:rPr>
      </w:pPr>
    </w:p>
    <w:p w14:paraId="2A5A7FBD" w14:textId="77777777" w:rsidR="00E16D77" w:rsidRPr="00E16D77" w:rsidRDefault="00E16D77" w:rsidP="00E16D77">
      <w:pPr>
        <w:pStyle w:val="Recuodecorpodetexto2"/>
        <w:tabs>
          <w:tab w:val="left" w:pos="426"/>
        </w:tabs>
        <w:spacing w:line="360" w:lineRule="auto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Atividades 3 e 4. Título do artigo, autores; dados sobre o congresso e sobre os Anais onde o trabalho foi publicado</w:t>
      </w:r>
    </w:p>
    <w:p w14:paraId="6CE34621" w14:textId="7800B387" w:rsidR="00E16D77" w:rsidRPr="00E16D77" w:rsidRDefault="00E16D77" w:rsidP="00E16D77">
      <w:pPr>
        <w:pStyle w:val="Recuodecorpodetexto2"/>
        <w:spacing w:line="360" w:lineRule="auto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 xml:space="preserve">Preencher a </w:t>
      </w:r>
      <w:r w:rsidR="00F04E18">
        <w:rPr>
          <w:rFonts w:ascii="Open Sans" w:hAnsi="Open Sans" w:cs="Open Sans"/>
          <w:b/>
          <w:bCs/>
          <w:sz w:val="20"/>
          <w:szCs w:val="20"/>
        </w:rPr>
        <w:t>T</w:t>
      </w:r>
      <w:r w:rsidRPr="00E16D77">
        <w:rPr>
          <w:rFonts w:ascii="Open Sans" w:hAnsi="Open Sans" w:cs="Open Sans"/>
          <w:b/>
          <w:bCs/>
          <w:sz w:val="20"/>
          <w:szCs w:val="20"/>
        </w:rPr>
        <w:t>abela 1 (Descrição da atividade) da seguinte forma:</w:t>
      </w:r>
    </w:p>
    <w:p w14:paraId="66066356" w14:textId="4DF44132" w:rsidR="00E16D77" w:rsidRPr="00E16D77" w:rsidRDefault="00E16D77" w:rsidP="00E16D77">
      <w:pPr>
        <w:pStyle w:val="Recuodecorpodetexto2"/>
        <w:spacing w:line="360" w:lineRule="auto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Participou do(a) “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(título do Congresso, sem abreviar)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>” com apresentação do trabalho “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(título do trabalho)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>“, publicado no (a) “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(título dos Anais)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 xml:space="preserve">“, página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(inicial/</w:t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 xml:space="preserve">final)   </w:t>
      </w:r>
      <w:proofErr w:type="gramEnd"/>
      <w:r w:rsidRPr="00E16D77">
        <w:rPr>
          <w:rFonts w:ascii="Open Sans" w:hAnsi="Open Sans" w:cs="Open Sans"/>
          <w:sz w:val="20"/>
          <w:szCs w:val="20"/>
        </w:rPr>
        <w:t xml:space="preserve">, volume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 xml:space="preserve">, </w:t>
      </w:r>
      <w:r w:rsidRPr="00E16D77">
        <w:rPr>
          <w:rFonts w:ascii="Open Sans" w:hAnsi="Open Sans" w:cs="Open Sans"/>
          <w:sz w:val="20"/>
          <w:szCs w:val="20"/>
          <w:u w:val="single"/>
        </w:rPr>
        <w:t xml:space="preserve">  </w:t>
      </w:r>
      <w:proofErr w:type="gramEnd"/>
      <w:r w:rsidRPr="00E16D77">
        <w:rPr>
          <w:rFonts w:ascii="Open Sans" w:hAnsi="Open Sans" w:cs="Open Sans"/>
          <w:sz w:val="20"/>
          <w:szCs w:val="20"/>
          <w:u w:val="single"/>
        </w:rPr>
        <w:t xml:space="preserve"> (</w:t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 xml:space="preserve">local)   </w:t>
      </w:r>
      <w:proofErr w:type="gramEnd"/>
      <w:r w:rsidRPr="00E16D77">
        <w:rPr>
          <w:rFonts w:ascii="Open Sans" w:hAnsi="Open Sans" w:cs="Open Sans"/>
          <w:sz w:val="20"/>
          <w:szCs w:val="20"/>
          <w:u w:val="single"/>
        </w:rPr>
        <w:t>,</w:t>
      </w:r>
      <w:r w:rsidRPr="00E16D77">
        <w:rPr>
          <w:rFonts w:ascii="Open Sans" w:hAnsi="Open Sans" w:cs="Open Sans"/>
          <w:sz w:val="20"/>
          <w:szCs w:val="20"/>
        </w:rPr>
        <w:t xml:space="preserve"> </w:t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 xml:space="preserve">   (</w:t>
      </w:r>
      <w:proofErr w:type="gramEnd"/>
      <w:r w:rsidRPr="00E16D77">
        <w:rPr>
          <w:rFonts w:ascii="Open Sans" w:hAnsi="Open Sans" w:cs="Open Sans"/>
          <w:sz w:val="20"/>
          <w:szCs w:val="20"/>
          <w:u w:val="single"/>
        </w:rPr>
        <w:t>ano)</w:t>
      </w:r>
      <w:r w:rsidRPr="00E16D77">
        <w:rPr>
          <w:rFonts w:ascii="Open Sans" w:hAnsi="Open Sans" w:cs="Open Sans"/>
          <w:sz w:val="20"/>
          <w:szCs w:val="20"/>
        </w:rPr>
        <w:t>.</w:t>
      </w:r>
    </w:p>
    <w:p w14:paraId="1E1DC41E" w14:textId="77777777" w:rsidR="00E16D77" w:rsidRPr="00E16D77" w:rsidRDefault="00E16D77" w:rsidP="00E16D77">
      <w:pPr>
        <w:tabs>
          <w:tab w:val="left" w:pos="426"/>
        </w:tabs>
        <w:spacing w:line="360" w:lineRule="auto"/>
        <w:ind w:left="360"/>
        <w:jc w:val="both"/>
        <w:rPr>
          <w:rFonts w:ascii="Open Sans" w:hAnsi="Open Sans" w:cs="Open Sans"/>
          <w:sz w:val="20"/>
          <w:szCs w:val="20"/>
        </w:rPr>
      </w:pPr>
    </w:p>
    <w:p w14:paraId="76F97F9F" w14:textId="77777777" w:rsidR="00E16D77" w:rsidRPr="00E16D77" w:rsidRDefault="00E16D77" w:rsidP="00E16D77">
      <w:pPr>
        <w:tabs>
          <w:tab w:val="left" w:pos="426"/>
        </w:tabs>
        <w:spacing w:line="360" w:lineRule="auto"/>
        <w:ind w:left="360"/>
        <w:jc w:val="both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Atividade 7. Título e autores do livro, editora; dados sobre o capítulo redigido</w:t>
      </w:r>
    </w:p>
    <w:p w14:paraId="5CA1F6F6" w14:textId="7FAF28BD" w:rsidR="00E16D77" w:rsidRPr="00E16D77" w:rsidRDefault="00E16D77" w:rsidP="00E16D77">
      <w:pPr>
        <w:pStyle w:val="Recuodecorpodetexto2"/>
        <w:spacing w:line="360" w:lineRule="auto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 xml:space="preserve">Preencher a </w:t>
      </w:r>
      <w:r w:rsidR="00F04E18">
        <w:rPr>
          <w:rFonts w:ascii="Open Sans" w:hAnsi="Open Sans" w:cs="Open Sans"/>
          <w:b/>
          <w:bCs/>
          <w:sz w:val="20"/>
          <w:szCs w:val="20"/>
        </w:rPr>
        <w:t>T</w:t>
      </w:r>
      <w:r w:rsidRPr="00E16D77">
        <w:rPr>
          <w:rFonts w:ascii="Open Sans" w:hAnsi="Open Sans" w:cs="Open Sans"/>
          <w:b/>
          <w:bCs/>
          <w:sz w:val="20"/>
          <w:szCs w:val="20"/>
        </w:rPr>
        <w:t>abela 1 (Descrição da atividade) da seguinte forma:</w:t>
      </w:r>
    </w:p>
    <w:p w14:paraId="4C8C337A" w14:textId="7DBAC5E1" w:rsidR="00E16D77" w:rsidRPr="00E16D77" w:rsidRDefault="00E16D77" w:rsidP="00E16D77">
      <w:pPr>
        <w:pStyle w:val="Recuodecorpodetexto2"/>
        <w:spacing w:line="360" w:lineRule="auto"/>
        <w:rPr>
          <w:rFonts w:ascii="Open Sans" w:hAnsi="Open Sans" w:cs="Open Sans"/>
          <w:sz w:val="20"/>
          <w:szCs w:val="20"/>
          <w:u w:val="single"/>
        </w:rPr>
      </w:pPr>
      <w:r w:rsidRPr="00E16D77">
        <w:rPr>
          <w:rFonts w:ascii="Open Sans" w:hAnsi="Open Sans" w:cs="Open Sans"/>
          <w:sz w:val="20"/>
          <w:szCs w:val="20"/>
        </w:rPr>
        <w:t>Publicação do capítulo: “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(título)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 xml:space="preserve"> </w:t>
      </w:r>
      <w:proofErr w:type="gramStart"/>
      <w:r w:rsidRPr="00E16D77">
        <w:rPr>
          <w:rFonts w:ascii="Open Sans" w:hAnsi="Open Sans" w:cs="Open Sans"/>
          <w:sz w:val="20"/>
          <w:szCs w:val="20"/>
        </w:rPr>
        <w:t>“ no</w:t>
      </w:r>
      <w:proofErr w:type="gramEnd"/>
      <w:r w:rsidRPr="00E16D77">
        <w:rPr>
          <w:rFonts w:ascii="Open Sans" w:hAnsi="Open Sans" w:cs="Open Sans"/>
          <w:sz w:val="20"/>
          <w:szCs w:val="20"/>
        </w:rPr>
        <w:t xml:space="preserve">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 xml:space="preserve">      </w:t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 xml:space="preserve">   (</w:t>
      </w:r>
      <w:proofErr w:type="gramEnd"/>
      <w:r w:rsidRPr="00E16D77">
        <w:rPr>
          <w:rFonts w:ascii="Open Sans" w:hAnsi="Open Sans" w:cs="Open Sans"/>
          <w:sz w:val="20"/>
          <w:szCs w:val="20"/>
          <w:u w:val="single"/>
        </w:rPr>
        <w:t xml:space="preserve">título do livro)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 xml:space="preserve">, página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(inicial/</w:t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 xml:space="preserve">final)   </w:t>
      </w:r>
      <w:proofErr w:type="gramEnd"/>
      <w:r w:rsidRPr="00E16D77">
        <w:rPr>
          <w:rFonts w:ascii="Open Sans" w:hAnsi="Open Sans" w:cs="Open Sans"/>
          <w:sz w:val="20"/>
          <w:szCs w:val="20"/>
        </w:rPr>
        <w:t xml:space="preserve">, volume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</w:rPr>
        <w:t xml:space="preserve">, </w:t>
      </w:r>
      <w:r w:rsidRPr="00E16D77">
        <w:rPr>
          <w:rFonts w:ascii="Open Sans" w:hAnsi="Open Sans" w:cs="Open Sans"/>
          <w:sz w:val="20"/>
          <w:szCs w:val="20"/>
          <w:u w:val="single"/>
        </w:rPr>
        <w:t xml:space="preserve">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proofErr w:type="gramEnd"/>
      <w:r w:rsidRPr="00E16D77">
        <w:rPr>
          <w:rFonts w:ascii="Open Sans" w:hAnsi="Open Sans" w:cs="Open Sans"/>
          <w:sz w:val="20"/>
          <w:szCs w:val="20"/>
          <w:u w:val="single"/>
        </w:rPr>
        <w:t>(local</w:t>
      </w:r>
      <w:proofErr w:type="gramStart"/>
      <w:r w:rsidRPr="00E16D77">
        <w:rPr>
          <w:rFonts w:ascii="Open Sans" w:hAnsi="Open Sans" w:cs="Open Sans"/>
          <w:sz w:val="20"/>
          <w:szCs w:val="20"/>
          <w:u w:val="single"/>
        </w:rPr>
        <w:t>),</w:t>
      </w:r>
      <w:r w:rsidRPr="00E16D77">
        <w:rPr>
          <w:rFonts w:ascii="Open Sans" w:hAnsi="Open Sans" w:cs="Open Sans"/>
          <w:sz w:val="20"/>
          <w:szCs w:val="20"/>
        </w:rPr>
        <w:t xml:space="preserve"> </w:t>
      </w:r>
      <w:r w:rsidRPr="00E16D77">
        <w:rPr>
          <w:rFonts w:ascii="Open Sans" w:hAnsi="Open Sans" w:cs="Open Sans"/>
          <w:sz w:val="20"/>
          <w:szCs w:val="20"/>
          <w:u w:val="single"/>
        </w:rPr>
        <w:t xml:space="preserve"> (</w:t>
      </w:r>
      <w:proofErr w:type="gramEnd"/>
      <w:r w:rsidRPr="00E16D77">
        <w:rPr>
          <w:rFonts w:ascii="Open Sans" w:hAnsi="Open Sans" w:cs="Open Sans"/>
          <w:sz w:val="20"/>
          <w:szCs w:val="20"/>
          <w:u w:val="single"/>
        </w:rPr>
        <w:t>ano)</w:t>
      </w:r>
      <w:r w:rsidRPr="00E16D77">
        <w:rPr>
          <w:rFonts w:ascii="Open Sans" w:hAnsi="Open Sans" w:cs="Open Sans"/>
          <w:sz w:val="20"/>
          <w:szCs w:val="20"/>
        </w:rPr>
        <w:t>.</w:t>
      </w:r>
    </w:p>
    <w:p w14:paraId="399FAFAE" w14:textId="77777777" w:rsidR="00E16D77" w:rsidRPr="00E16D77" w:rsidRDefault="00E16D77" w:rsidP="00E16D77">
      <w:pPr>
        <w:tabs>
          <w:tab w:val="left" w:pos="426"/>
        </w:tabs>
        <w:spacing w:line="360" w:lineRule="auto"/>
        <w:ind w:left="360"/>
        <w:jc w:val="both"/>
        <w:rPr>
          <w:rFonts w:ascii="Open Sans" w:hAnsi="Open Sans" w:cs="Open Sans"/>
          <w:sz w:val="20"/>
          <w:szCs w:val="20"/>
        </w:rPr>
      </w:pPr>
    </w:p>
    <w:p w14:paraId="3E237051" w14:textId="77777777" w:rsidR="00E16D77" w:rsidRPr="00E16D77" w:rsidRDefault="00E16D77" w:rsidP="00E16D77">
      <w:pPr>
        <w:tabs>
          <w:tab w:val="left" w:pos="709"/>
        </w:tabs>
        <w:spacing w:line="360" w:lineRule="auto"/>
        <w:ind w:left="360"/>
        <w:jc w:val="both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Atividade 10. Dados sobre a disciplina e o responsável.</w:t>
      </w:r>
    </w:p>
    <w:p w14:paraId="70989F8D" w14:textId="00019BF5" w:rsidR="00E16D77" w:rsidRPr="00E16D77" w:rsidRDefault="00E16D77" w:rsidP="00E16D77">
      <w:pPr>
        <w:pStyle w:val="Recuodecorpodetexto2"/>
        <w:spacing w:line="360" w:lineRule="auto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 xml:space="preserve">Preencher a </w:t>
      </w:r>
      <w:r w:rsidR="00F04E18">
        <w:rPr>
          <w:rFonts w:ascii="Open Sans" w:hAnsi="Open Sans" w:cs="Open Sans"/>
          <w:b/>
          <w:bCs/>
          <w:sz w:val="20"/>
          <w:szCs w:val="20"/>
        </w:rPr>
        <w:t>T</w:t>
      </w:r>
      <w:r w:rsidRPr="00E16D77">
        <w:rPr>
          <w:rFonts w:ascii="Open Sans" w:hAnsi="Open Sans" w:cs="Open Sans"/>
          <w:b/>
          <w:bCs/>
          <w:sz w:val="20"/>
          <w:szCs w:val="20"/>
        </w:rPr>
        <w:t>abela 1 (Descrição da atividade) da seguinte forma:</w:t>
      </w:r>
    </w:p>
    <w:p w14:paraId="2A2DD30B" w14:textId="77777777" w:rsidR="00E16D77" w:rsidRPr="00E16D77" w:rsidRDefault="00E16D77" w:rsidP="00E16D77">
      <w:pPr>
        <w:tabs>
          <w:tab w:val="left" w:pos="709"/>
        </w:tabs>
        <w:spacing w:line="360" w:lineRule="auto"/>
        <w:ind w:left="360"/>
        <w:jc w:val="both"/>
        <w:rPr>
          <w:rFonts w:ascii="Open Sans" w:hAnsi="Open Sans" w:cs="Open Sans"/>
          <w:sz w:val="20"/>
          <w:szCs w:val="20"/>
          <w:u w:val="single"/>
        </w:rPr>
      </w:pPr>
      <w:r w:rsidRPr="00E16D77">
        <w:rPr>
          <w:rFonts w:ascii="Open Sans" w:hAnsi="Open Sans" w:cs="Open Sans"/>
          <w:sz w:val="20"/>
          <w:szCs w:val="20"/>
        </w:rPr>
        <w:t xml:space="preserve">Disciplina: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(sigla e nome por extenso)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</w:p>
    <w:p w14:paraId="3B061959" w14:textId="77777777" w:rsidR="00E16D77" w:rsidRPr="00E16D77" w:rsidRDefault="00E16D77" w:rsidP="00E16D77">
      <w:pPr>
        <w:tabs>
          <w:tab w:val="left" w:pos="709"/>
        </w:tabs>
        <w:spacing w:line="360" w:lineRule="auto"/>
        <w:ind w:left="360"/>
        <w:jc w:val="both"/>
        <w:rPr>
          <w:rFonts w:ascii="Open Sans" w:hAnsi="Open Sans" w:cs="Open Sans"/>
          <w:sz w:val="20"/>
          <w:szCs w:val="20"/>
          <w:u w:val="single"/>
        </w:rPr>
      </w:pPr>
      <w:r w:rsidRPr="00E16D77">
        <w:rPr>
          <w:rFonts w:ascii="Open Sans" w:hAnsi="Open Sans" w:cs="Open Sans"/>
          <w:sz w:val="20"/>
          <w:szCs w:val="20"/>
        </w:rPr>
        <w:t xml:space="preserve">Curso: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(nome do curso de graduação no qual a disciplina é oferecida)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</w:p>
    <w:p w14:paraId="740748B1" w14:textId="77777777" w:rsidR="00E16D77" w:rsidRPr="00E16D77" w:rsidRDefault="00E16D77" w:rsidP="00E16D77">
      <w:pPr>
        <w:tabs>
          <w:tab w:val="left" w:pos="709"/>
        </w:tabs>
        <w:spacing w:line="360" w:lineRule="auto"/>
        <w:ind w:left="360"/>
        <w:jc w:val="both"/>
        <w:rPr>
          <w:rFonts w:ascii="Open Sans" w:hAnsi="Open Sans" w:cs="Open Sans"/>
          <w:sz w:val="20"/>
          <w:szCs w:val="20"/>
          <w:u w:val="single"/>
        </w:rPr>
      </w:pPr>
      <w:r w:rsidRPr="00E16D77">
        <w:rPr>
          <w:rFonts w:ascii="Open Sans" w:hAnsi="Open Sans" w:cs="Open Sans"/>
          <w:sz w:val="20"/>
          <w:szCs w:val="20"/>
        </w:rPr>
        <w:t xml:space="preserve">Unidade: 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  <w:t>(Unidade da USP onde o estágio em docência foi realizado)</w:t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  <w:r w:rsidRPr="00E16D77">
        <w:rPr>
          <w:rFonts w:ascii="Open Sans" w:hAnsi="Open Sans" w:cs="Open Sans"/>
          <w:sz w:val="20"/>
          <w:szCs w:val="20"/>
          <w:u w:val="single"/>
        </w:rPr>
        <w:tab/>
      </w:r>
    </w:p>
    <w:p w14:paraId="567C9494" w14:textId="77777777" w:rsidR="00E16D77" w:rsidRPr="00E16D77" w:rsidRDefault="00E16D77" w:rsidP="00E16D77">
      <w:pPr>
        <w:pStyle w:val="Recuodecorpodetexto2"/>
        <w:tabs>
          <w:tab w:val="left" w:pos="709"/>
        </w:tabs>
        <w:spacing w:line="360" w:lineRule="auto"/>
        <w:rPr>
          <w:rFonts w:ascii="Open Sans" w:hAnsi="Open Sans" w:cs="Open Sans"/>
          <w:b/>
          <w:bCs/>
          <w:sz w:val="20"/>
          <w:szCs w:val="20"/>
        </w:rPr>
      </w:pPr>
    </w:p>
    <w:p w14:paraId="045CC95C" w14:textId="1D80A616" w:rsidR="00E16D77" w:rsidRPr="00E16D77" w:rsidRDefault="00E16D77" w:rsidP="00E16D77">
      <w:pPr>
        <w:pStyle w:val="Recuodecorpodetexto2"/>
        <w:tabs>
          <w:tab w:val="left" w:pos="709"/>
        </w:tabs>
        <w:spacing w:line="360" w:lineRule="auto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>OBS: Anexar comprovantes das atividades realizadas (cópia do artigo ou trabalho diretamente do periódico, dos anais ou do CD</w:t>
      </w:r>
      <w:r w:rsidR="00F04E18">
        <w:rPr>
          <w:rFonts w:ascii="Open Sans" w:hAnsi="Open Sans" w:cs="Open Sans"/>
          <w:b/>
          <w:bCs/>
          <w:sz w:val="20"/>
          <w:szCs w:val="20"/>
        </w:rPr>
        <w:t>-</w:t>
      </w:r>
      <w:r w:rsidR="00F04E18" w:rsidRPr="00E16D77">
        <w:rPr>
          <w:rFonts w:ascii="Open Sans" w:hAnsi="Open Sans" w:cs="Open Sans"/>
          <w:b/>
          <w:bCs/>
          <w:sz w:val="20"/>
          <w:szCs w:val="20"/>
        </w:rPr>
        <w:t>ROM</w:t>
      </w:r>
      <w:r w:rsidRPr="00E16D77">
        <w:rPr>
          <w:rFonts w:ascii="Open Sans" w:hAnsi="Open Sans" w:cs="Open Sans"/>
          <w:b/>
          <w:bCs/>
          <w:sz w:val="20"/>
          <w:szCs w:val="20"/>
        </w:rPr>
        <w:t xml:space="preserve">; comprovante de apresentação no caso de congresso; nome da revista ou congresso, data da publicação ou realização do evento, </w:t>
      </w:r>
      <w:r w:rsidRPr="00E16D77">
        <w:rPr>
          <w:rFonts w:ascii="Open Sans" w:hAnsi="Open Sans" w:cs="Open Sans"/>
          <w:b/>
          <w:bCs/>
          <w:sz w:val="20"/>
          <w:szCs w:val="20"/>
        </w:rPr>
        <w:lastRenderedPageBreak/>
        <w:t xml:space="preserve">local e página; no caso de publicação em CD </w:t>
      </w:r>
      <w:r w:rsidR="00F04E18" w:rsidRPr="00E16D77">
        <w:rPr>
          <w:rFonts w:ascii="Open Sans" w:hAnsi="Open Sans" w:cs="Open Sans"/>
          <w:b/>
          <w:bCs/>
          <w:sz w:val="20"/>
          <w:szCs w:val="20"/>
        </w:rPr>
        <w:t>ROM</w:t>
      </w:r>
      <w:r w:rsidRPr="00E16D77">
        <w:rPr>
          <w:rFonts w:ascii="Open Sans" w:hAnsi="Open Sans" w:cs="Open Sans"/>
          <w:b/>
          <w:bCs/>
          <w:sz w:val="20"/>
          <w:szCs w:val="20"/>
        </w:rPr>
        <w:t>, informar o código)</w:t>
      </w:r>
      <w:r w:rsidR="00F04E18">
        <w:rPr>
          <w:rFonts w:ascii="Open Sans" w:hAnsi="Open Sans" w:cs="Open Sans"/>
          <w:b/>
          <w:bCs/>
          <w:sz w:val="20"/>
          <w:szCs w:val="20"/>
        </w:rPr>
        <w:t>.</w:t>
      </w:r>
    </w:p>
    <w:p w14:paraId="76A58EDB" w14:textId="77777777" w:rsidR="00E16D77" w:rsidRPr="00E16D77" w:rsidRDefault="00E16D77" w:rsidP="00E16D77">
      <w:pPr>
        <w:pStyle w:val="Recuodecorpodetexto2"/>
        <w:tabs>
          <w:tab w:val="left" w:pos="709"/>
        </w:tabs>
        <w:spacing w:line="360" w:lineRule="auto"/>
        <w:rPr>
          <w:rFonts w:ascii="Open Sans" w:hAnsi="Open Sans" w:cs="Open Sans"/>
          <w:sz w:val="20"/>
          <w:szCs w:val="20"/>
        </w:rPr>
      </w:pPr>
    </w:p>
    <w:p w14:paraId="48666FDA" w14:textId="406564E0" w:rsidR="00E16D77" w:rsidRPr="00E16D77" w:rsidRDefault="00E16D77" w:rsidP="00E16D77">
      <w:pPr>
        <w:tabs>
          <w:tab w:val="left" w:pos="426"/>
        </w:tabs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>(C)</w:t>
      </w:r>
      <w:r w:rsidRPr="00E16D77">
        <w:rPr>
          <w:rFonts w:ascii="Open Sans" w:hAnsi="Open Sans" w:cs="Open Sans"/>
          <w:b/>
          <w:bCs/>
          <w:sz w:val="20"/>
          <w:szCs w:val="20"/>
        </w:rPr>
        <w:tab/>
        <w:t xml:space="preserve">Necessariamente, a </w:t>
      </w:r>
      <w:r w:rsidR="00F04E18">
        <w:rPr>
          <w:rFonts w:ascii="Open Sans" w:hAnsi="Open Sans" w:cs="Open Sans"/>
          <w:b/>
          <w:bCs/>
          <w:sz w:val="20"/>
          <w:szCs w:val="20"/>
        </w:rPr>
        <w:t>“</w:t>
      </w:r>
      <w:r w:rsidRPr="00E16D77">
        <w:rPr>
          <w:rFonts w:ascii="Open Sans" w:hAnsi="Open Sans" w:cs="Open Sans"/>
          <w:b/>
          <w:bCs/>
          <w:sz w:val="20"/>
          <w:szCs w:val="20"/>
        </w:rPr>
        <w:t>época de realização</w:t>
      </w:r>
      <w:r w:rsidR="00F04E18">
        <w:rPr>
          <w:rFonts w:ascii="Open Sans" w:hAnsi="Open Sans" w:cs="Open Sans"/>
          <w:b/>
          <w:bCs/>
          <w:sz w:val="20"/>
          <w:szCs w:val="20"/>
        </w:rPr>
        <w:t>”</w:t>
      </w:r>
      <w:r w:rsidRPr="00E16D77">
        <w:rPr>
          <w:rFonts w:ascii="Open Sans" w:hAnsi="Open Sans" w:cs="Open Sans"/>
          <w:b/>
          <w:bCs/>
          <w:sz w:val="20"/>
          <w:szCs w:val="20"/>
        </w:rPr>
        <w:t xml:space="preserve"> deve ser posterior à “data de ingresso” como aluno regular.</w:t>
      </w:r>
    </w:p>
    <w:p w14:paraId="1CDDE79F" w14:textId="77777777" w:rsidR="00E16D77" w:rsidRPr="00E16D77" w:rsidRDefault="00E16D77" w:rsidP="00E16D77">
      <w:pPr>
        <w:tabs>
          <w:tab w:val="left" w:pos="426"/>
        </w:tabs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080B880C" w14:textId="77777777" w:rsidR="00E16D77" w:rsidRPr="00E16D77" w:rsidRDefault="00E16D77" w:rsidP="00E16D77">
      <w:pPr>
        <w:pStyle w:val="Recuodecorpodetexto"/>
        <w:tabs>
          <w:tab w:val="left" w:pos="426"/>
        </w:tabs>
        <w:spacing w:line="360" w:lineRule="auto"/>
        <w:rPr>
          <w:rFonts w:ascii="Open Sans" w:hAnsi="Open Sans" w:cs="Open Sans"/>
          <w:b/>
          <w:bCs/>
          <w:lang w:val="pt-BR"/>
        </w:rPr>
      </w:pPr>
      <w:r w:rsidRPr="00E16D77">
        <w:rPr>
          <w:rFonts w:ascii="Open Sans" w:hAnsi="Open Sans" w:cs="Open Sans"/>
          <w:b/>
          <w:bCs/>
          <w:lang w:val="pt-BR"/>
        </w:rPr>
        <w:t>(D)</w:t>
      </w:r>
      <w:r w:rsidRPr="00E16D77">
        <w:rPr>
          <w:rFonts w:ascii="Open Sans" w:hAnsi="Open Sans" w:cs="Open Sans"/>
          <w:b/>
          <w:bCs/>
          <w:lang w:val="pt-BR"/>
        </w:rPr>
        <w:tab/>
        <w:t>Usar mais um deste formulário de solicitação, caso haja mais de três tipos a relacionar. O formulário de Parecer do Orientador deve ser único.</w:t>
      </w:r>
    </w:p>
    <w:p w14:paraId="3D6EDA33" w14:textId="77777777" w:rsidR="00E16D77" w:rsidRPr="00E16D77" w:rsidRDefault="00E16D77" w:rsidP="00E16D77">
      <w:pPr>
        <w:pStyle w:val="Recuodecorpodetexto"/>
        <w:spacing w:line="360" w:lineRule="auto"/>
        <w:ind w:left="0" w:firstLine="0"/>
        <w:rPr>
          <w:rFonts w:ascii="Open Sans" w:hAnsi="Open Sans" w:cs="Open Sans"/>
          <w:lang w:val="pt-BR"/>
        </w:rPr>
      </w:pPr>
    </w:p>
    <w:p w14:paraId="7397EDE0" w14:textId="717CF470" w:rsidR="00E16D77" w:rsidRPr="00E16D77" w:rsidRDefault="00F04E18" w:rsidP="00E16D77">
      <w:pPr>
        <w:spacing w:line="36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br w:type="page"/>
      </w:r>
      <w:r w:rsidR="00E16D77" w:rsidRPr="00E16D77">
        <w:rPr>
          <w:rFonts w:ascii="Open Sans" w:hAnsi="Open Sans" w:cs="Open Sans"/>
          <w:b/>
          <w:bCs/>
          <w:sz w:val="20"/>
          <w:szCs w:val="20"/>
        </w:rPr>
        <w:lastRenderedPageBreak/>
        <w:t>JUSTIFICATIVA PARA A SOLICITAÇÃO DE ATRIBUIÇÕES ESPECIAIS DE CRÉDITOS</w:t>
      </w:r>
    </w:p>
    <w:p w14:paraId="268D9141" w14:textId="77777777" w:rsidR="00E16D77" w:rsidRPr="00E16D77" w:rsidRDefault="00E16D77" w:rsidP="00E16D77">
      <w:pPr>
        <w:spacing w:line="360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E16D77">
        <w:rPr>
          <w:rFonts w:ascii="Open Sans" w:hAnsi="Open Sans" w:cs="Open Sans"/>
          <w:b/>
          <w:bCs/>
          <w:sz w:val="20"/>
          <w:szCs w:val="20"/>
        </w:rPr>
        <w:t>(A SER PREENCHIDO PELO ORIENTADOR)</w:t>
      </w:r>
    </w:p>
    <w:p w14:paraId="5A091DF2" w14:textId="77777777" w:rsidR="00F04E18" w:rsidRDefault="00F04E18" w:rsidP="00F04E18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</w:p>
    <w:p w14:paraId="7386969C" w14:textId="01C5C9CE" w:rsidR="00F04E18" w:rsidRPr="00CD43B1" w:rsidRDefault="00F04E18" w:rsidP="00F04E18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r w:rsidRPr="00CD43B1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CD43B1">
        <w:rPr>
          <w:rFonts w:ascii="Open Sans" w:hAnsi="Open Sans" w:cs="Open Sans"/>
        </w:rPr>
        <w:fldChar w:fldCharType="begin"/>
      </w:r>
      <w:r w:rsidRPr="00CD43B1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CD43B1">
        <w:rPr>
          <w:rFonts w:ascii="Open Sans" w:hAnsi="Open Sans" w:cs="Open Sans"/>
        </w:rPr>
        <w:fldChar w:fldCharType="separate"/>
      </w:r>
      <w:r w:rsidR="007617D2">
        <w:rPr>
          <w:rFonts w:ascii="Open Sans" w:hAnsi="Open Sans" w:cs="Open Sans"/>
          <w:noProof/>
          <w:sz w:val="20"/>
          <w:szCs w:val="20"/>
        </w:rPr>
        <w:t>18 de agosto de 2025</w:t>
      </w:r>
      <w:r w:rsidRPr="00CD43B1">
        <w:rPr>
          <w:rFonts w:ascii="Open Sans" w:hAnsi="Open Sans" w:cs="Open Sans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.</w:t>
      </w:r>
    </w:p>
    <w:p w14:paraId="47FBBEB5" w14:textId="77777777" w:rsidR="006A4403" w:rsidRPr="00635D74" w:rsidRDefault="006A4403" w:rsidP="006A4403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35D74">
        <w:rPr>
          <w:rFonts w:ascii="Open Sans" w:hAnsi="Open Sans" w:cs="Open Sans"/>
          <w:bCs/>
          <w:sz w:val="20"/>
          <w:szCs w:val="20"/>
        </w:rPr>
        <w:t xml:space="preserve">ORIENTADOR(A): </w:t>
      </w:r>
      <w:bookmarkStart w:id="8" w:name="_Hlk110526965"/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9" w:name="Texto2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8"/>
      <w:bookmarkEnd w:id="9"/>
    </w:p>
    <w:p w14:paraId="1FCFF8A0" w14:textId="77777777" w:rsidR="006A4403" w:rsidRPr="00635D74" w:rsidRDefault="006A4403" w:rsidP="006A4403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35D74">
        <w:rPr>
          <w:rFonts w:ascii="Open Sans" w:hAnsi="Open Sans" w:cs="Open Sans"/>
          <w:sz w:val="20"/>
          <w:szCs w:val="20"/>
        </w:rPr>
        <w:t xml:space="preserve">ALUNO(A): 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10" w:name="Texto3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10"/>
    </w:p>
    <w:p w14:paraId="0881E7EC" w14:textId="77777777" w:rsidR="006A4403" w:rsidRPr="00635D74" w:rsidRDefault="006A4403" w:rsidP="006A4403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35D74">
        <w:rPr>
          <w:rFonts w:ascii="Open Sans" w:hAnsi="Open Sans" w:cs="Open Sans"/>
          <w:sz w:val="20"/>
          <w:szCs w:val="20"/>
        </w:rPr>
        <w:t xml:space="preserve">NUSP: 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11" w:name="Texto4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11"/>
    </w:p>
    <w:p w14:paraId="199547B2" w14:textId="77777777" w:rsidR="00E16D77" w:rsidRPr="00E16D77" w:rsidRDefault="00E16D77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0EEC30C3" w14:textId="44088F4A" w:rsidR="00E16D77" w:rsidRDefault="00E16D77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(1) Descrição sucinta do tema da Dissertação/Tese (máximo de 10 linhas)</w:t>
      </w:r>
      <w:r w:rsidR="00F04E18">
        <w:rPr>
          <w:rFonts w:ascii="Open Sans" w:hAnsi="Open Sans" w:cs="Open Sans"/>
          <w:sz w:val="20"/>
          <w:szCs w:val="20"/>
        </w:rPr>
        <w:t>.</w:t>
      </w:r>
    </w:p>
    <w:p w14:paraId="6229D231" w14:textId="77777777" w:rsidR="00F04E18" w:rsidRPr="00E16D77" w:rsidRDefault="00F04E18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6176C0E" w14:textId="61BA7009" w:rsidR="00E16D77" w:rsidRPr="00E16D77" w:rsidRDefault="00F04E18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sz w:val="20"/>
          <w:szCs w:val="20"/>
        </w:rPr>
        <w:t>Texto livre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</w:p>
    <w:p w14:paraId="2CB8CA59" w14:textId="77777777" w:rsidR="00E16D77" w:rsidRPr="00E16D77" w:rsidRDefault="00E16D77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48377C97" w14:textId="325D656B" w:rsidR="00E16D77" w:rsidRDefault="00E16D77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(2) Relação da publicação ou da atividade realizada com o tema da Dissertação/Tese</w:t>
      </w:r>
      <w:r w:rsidR="00F04E18">
        <w:rPr>
          <w:rFonts w:ascii="Open Sans" w:hAnsi="Open Sans" w:cs="Open Sans"/>
          <w:sz w:val="20"/>
          <w:szCs w:val="20"/>
        </w:rPr>
        <w:t>.</w:t>
      </w:r>
    </w:p>
    <w:p w14:paraId="1AAFCECC" w14:textId="77777777" w:rsidR="00F04E18" w:rsidRPr="00E16D77" w:rsidRDefault="00F04E18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3B398E8" w14:textId="4868F325" w:rsidR="00E16D77" w:rsidRPr="00E16D77" w:rsidRDefault="00F04E18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sz w:val="20"/>
          <w:szCs w:val="20"/>
        </w:rPr>
        <w:t>Texto livre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</w:p>
    <w:p w14:paraId="698AC201" w14:textId="77777777" w:rsidR="00E16D77" w:rsidRPr="00E16D77" w:rsidRDefault="00E16D77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0B417EED" w14:textId="5BC8687D" w:rsidR="00E16D77" w:rsidRDefault="00E16D77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(3) No caso de a publicação incluir outros autores, além do aluno e o orientador, esclarecer a contribuição do aluno no trabalho</w:t>
      </w:r>
      <w:r w:rsidR="00F04E18">
        <w:rPr>
          <w:rFonts w:ascii="Open Sans" w:hAnsi="Open Sans" w:cs="Open Sans"/>
          <w:sz w:val="20"/>
          <w:szCs w:val="20"/>
        </w:rPr>
        <w:t>.</w:t>
      </w:r>
    </w:p>
    <w:p w14:paraId="58858C29" w14:textId="77777777" w:rsidR="00F04E18" w:rsidRPr="00E16D77" w:rsidRDefault="00F04E18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E536B24" w14:textId="77777777" w:rsidR="00F04E18" w:rsidRPr="00E16D77" w:rsidRDefault="00F04E18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sz w:val="20"/>
          <w:szCs w:val="20"/>
        </w:rPr>
        <w:t>Texto livre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</w:p>
    <w:p w14:paraId="2FA1810E" w14:textId="77777777" w:rsidR="00E16D77" w:rsidRPr="00E16D77" w:rsidRDefault="00E16D77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61E0CDD3" w14:textId="0141FE60" w:rsidR="00E16D77" w:rsidRDefault="00E16D77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16D77">
        <w:rPr>
          <w:rFonts w:ascii="Open Sans" w:hAnsi="Open Sans" w:cs="Open Sans"/>
          <w:sz w:val="20"/>
          <w:szCs w:val="20"/>
        </w:rPr>
        <w:t>(4) No caso de o período transcorrido entre a data de ingresso do aluno, como aluno regular, e a data da publicação ou realização da atividade ser inferior a um ano, esclarecer como vem sendo desenvolvido o cronograma de pesquisa do aluno</w:t>
      </w:r>
      <w:r w:rsidR="00F04E18">
        <w:rPr>
          <w:rFonts w:ascii="Open Sans" w:hAnsi="Open Sans" w:cs="Open Sans"/>
          <w:sz w:val="20"/>
          <w:szCs w:val="20"/>
        </w:rPr>
        <w:t>.</w:t>
      </w:r>
    </w:p>
    <w:p w14:paraId="53024D0D" w14:textId="77777777" w:rsidR="00F04E18" w:rsidRPr="00E16D77" w:rsidRDefault="00F04E18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76DE66C" w14:textId="77777777" w:rsidR="00F04E18" w:rsidRPr="00E16D77" w:rsidRDefault="00F04E18" w:rsidP="00F04E18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sz w:val="20"/>
          <w:szCs w:val="20"/>
        </w:rPr>
        <w:t>Texto livre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</w:p>
    <w:p w14:paraId="350992BA" w14:textId="77777777" w:rsidR="006A4403" w:rsidRPr="00B332D1" w:rsidRDefault="006A4403" w:rsidP="006A4403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</w:p>
    <w:tbl>
      <w:tblPr>
        <w:tblW w:w="9789" w:type="dxa"/>
        <w:tblLook w:val="04A0" w:firstRow="1" w:lastRow="0" w:firstColumn="1" w:lastColumn="0" w:noHBand="0" w:noVBand="1"/>
      </w:tblPr>
      <w:tblGrid>
        <w:gridCol w:w="4880"/>
        <w:gridCol w:w="236"/>
        <w:gridCol w:w="4673"/>
      </w:tblGrid>
      <w:tr w:rsidR="006A4403" w:rsidRPr="00D4215B" w14:paraId="6C395F1E" w14:textId="77777777" w:rsidTr="00802139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</w:tcPr>
          <w:p w14:paraId="4B4EAFA1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236" w:type="dxa"/>
          </w:tcPr>
          <w:p w14:paraId="24B486F6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3CAA4C2E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6A4403" w:rsidRPr="00D4215B" w14:paraId="61529214" w14:textId="77777777" w:rsidTr="00802139">
        <w:tc>
          <w:tcPr>
            <w:tcW w:w="4880" w:type="dxa"/>
            <w:tcBorders>
              <w:top w:val="single" w:sz="4" w:space="0" w:color="auto"/>
            </w:tcBorders>
          </w:tcPr>
          <w:p w14:paraId="7002FD01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D4215B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</w:tcPr>
          <w:p w14:paraId="3DB0F9FD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497324AB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D4215B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tr w:rsidR="006A4403" w:rsidRPr="00D4215B" w14:paraId="022673D5" w14:textId="77777777" w:rsidTr="00802139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</w:tcPr>
          <w:p w14:paraId="37BB00ED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236" w:type="dxa"/>
          </w:tcPr>
          <w:p w14:paraId="1C1F6103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7AD96C8E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6A4403" w:rsidRPr="00D4215B" w14:paraId="322679A7" w14:textId="77777777" w:rsidTr="00802139">
        <w:tc>
          <w:tcPr>
            <w:tcW w:w="4880" w:type="dxa"/>
            <w:tcBorders>
              <w:top w:val="single" w:sz="4" w:space="0" w:color="auto"/>
            </w:tcBorders>
          </w:tcPr>
          <w:p w14:paraId="183669C1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12" w:name="_Hlk113624386"/>
            <w:r w:rsidRPr="00D4215B"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7A83CD81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2D6FCE24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D4215B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</w:tcPr>
          <w:p w14:paraId="354413B8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0FB54F1E" w14:textId="4C5D36AF" w:rsidR="006A4403" w:rsidRPr="00D4215B" w:rsidRDefault="007617D2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CCP</w:t>
            </w:r>
          </w:p>
          <w:p w14:paraId="39A8DA23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1DC538F3" w14:textId="77777777" w:rsidR="006A4403" w:rsidRPr="00D4215B" w:rsidRDefault="006A4403" w:rsidP="00802139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D4215B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  <w:bookmarkEnd w:id="12"/>
    </w:tbl>
    <w:p w14:paraId="4C18903A" w14:textId="77777777" w:rsidR="006A4403" w:rsidRPr="00E16D77" w:rsidRDefault="006A4403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sectPr w:rsidR="006A4403" w:rsidRPr="00E16D77" w:rsidSect="00652C81">
      <w:headerReference w:type="default" r:id="rId8"/>
      <w:footerReference w:type="default" r:id="rId9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61ACC" w14:textId="77777777" w:rsidR="00B87F54" w:rsidRDefault="00B87F54">
      <w:r>
        <w:separator/>
      </w:r>
    </w:p>
  </w:endnote>
  <w:endnote w:type="continuationSeparator" w:id="0">
    <w:p w14:paraId="48C1002E" w14:textId="77777777" w:rsidR="00B87F54" w:rsidRDefault="00B87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6" w:name="_Hlk113624921"/>
    <w:bookmarkStart w:id="17" w:name="_Hlk113624922"/>
    <w:bookmarkStart w:id="18" w:name="_Hlk120115394"/>
    <w:bookmarkStart w:id="19" w:name="_Hlk120115395"/>
    <w:bookmarkStart w:id="20" w:name="_Hlk120115452"/>
    <w:bookmarkStart w:id="21" w:name="_Hlk120115453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6E5A4674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</w:t>
    </w:r>
    <w:r w:rsidR="00E16D77">
      <w:rPr>
        <w:rFonts w:ascii="Open Sans" w:hAnsi="Open Sans" w:cs="Open Sans"/>
        <w:sz w:val="18"/>
        <w:lang w:val="en-US"/>
      </w:rPr>
      <w:t>5</w:t>
    </w:r>
    <w:r w:rsidRPr="00F6228D">
      <w:rPr>
        <w:rFonts w:ascii="Open Sans" w:hAnsi="Open Sans" w:cs="Open Sans"/>
        <w:sz w:val="18"/>
        <w:lang w:val="en-US"/>
      </w:rPr>
      <w:t>.0</w:t>
    </w:r>
    <w:bookmarkEnd w:id="16"/>
    <w:bookmarkEnd w:id="17"/>
    <w:bookmarkEnd w:id="18"/>
    <w:bookmarkEnd w:id="19"/>
    <w:bookmarkEnd w:id="20"/>
    <w:bookmarkEnd w:id="21"/>
    <w:r w:rsidR="00E16D77">
      <w:rPr>
        <w:rFonts w:ascii="Open Sans" w:hAnsi="Open Sans" w:cs="Open Sans"/>
        <w:sz w:val="18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CB4FF" w14:textId="77777777" w:rsidR="00B87F54" w:rsidRDefault="00B87F54">
      <w:r>
        <w:separator/>
      </w:r>
    </w:p>
  </w:footnote>
  <w:footnote w:type="continuationSeparator" w:id="0">
    <w:p w14:paraId="4975359A" w14:textId="77777777" w:rsidR="00B87F54" w:rsidRDefault="00B87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</w:tcPr>
        <w:p w14:paraId="2FF01250" w14:textId="064D8ABC" w:rsidR="00652C81" w:rsidRDefault="007617D2">
          <w:pPr>
            <w:pStyle w:val="Cabealho"/>
            <w:jc w:val="both"/>
            <w:rPr>
              <w:rFonts w:ascii="Open Sans" w:hAnsi="Open Sans" w:cs="Open Sans"/>
            </w:rPr>
          </w:pPr>
          <w:bookmarkStart w:id="13" w:name="_Hlk120115408"/>
          <w:bookmarkStart w:id="14" w:name="_Hlk120115510"/>
          <w:bookmarkStart w:id="15" w:name="_Hlk120115511"/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2pt">
                <v:imagedata r:id="rId1" o:title=""/>
              </v:shape>
            </w:pict>
          </w:r>
        </w:p>
      </w:tc>
      <w:tc>
        <w:tcPr>
          <w:tcW w:w="5641" w:type="dxa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7617D2">
            <w:pict w14:anchorId="7215BCD9">
              <v:shape id="_x0000_i1026" type="#_x0000_t75" alt="" style="width:118.8pt;height:52.8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  <w:bookmarkEnd w:id="13"/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bookmarkEnd w:id="14"/>
  <w:bookmarkEnd w:id="15"/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BA3E38"/>
    <w:multiLevelType w:val="singleLevel"/>
    <w:tmpl w:val="6CB01446"/>
    <w:lvl w:ilvl="0">
      <w:start w:val="1"/>
      <w:numFmt w:val="none"/>
      <w:lvlText w:val=""/>
      <w:legacy w:legacy="1" w:legacySpace="0" w:legacyIndent="0"/>
      <w:lvlJc w:val="left"/>
    </w:lvl>
  </w:abstractNum>
  <w:abstractNum w:abstractNumId="1" w15:restartNumberingAfterBreak="0">
    <w:nsid w:val="78470B83"/>
    <w:multiLevelType w:val="singleLevel"/>
    <w:tmpl w:val="6CB01446"/>
    <w:lvl w:ilvl="0">
      <w:start w:val="1"/>
      <w:numFmt w:val="none"/>
      <w:lvlText w:val=""/>
      <w:legacy w:legacy="1" w:legacySpace="0" w:legacyIndent="0"/>
      <w:lvlJc w:val="left"/>
    </w:lvl>
  </w:abstractNum>
  <w:num w:numId="1" w16cid:durableId="1297180373">
    <w:abstractNumId w:val="0"/>
  </w:num>
  <w:num w:numId="2" w16cid:durableId="1063406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4L4ekjS/Y59K8D3x1BdMavx4FIQvOch0VUCYOTItJnSdg9YwYY+i/OMBS4vT+R7c8APVXkD6qR9oKLw2XAzIiA==" w:salt="bq5BGTJXBtryPzG4WI+gkg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07131B"/>
    <w:rsid w:val="000E2458"/>
    <w:rsid w:val="00110777"/>
    <w:rsid w:val="001314F8"/>
    <w:rsid w:val="0018097D"/>
    <w:rsid w:val="00191C70"/>
    <w:rsid w:val="001E1C74"/>
    <w:rsid w:val="0020460A"/>
    <w:rsid w:val="002758B1"/>
    <w:rsid w:val="0030183A"/>
    <w:rsid w:val="004374CD"/>
    <w:rsid w:val="004B44B7"/>
    <w:rsid w:val="004C46BE"/>
    <w:rsid w:val="004F48B2"/>
    <w:rsid w:val="00513184"/>
    <w:rsid w:val="00592977"/>
    <w:rsid w:val="005A7A9D"/>
    <w:rsid w:val="005B0B95"/>
    <w:rsid w:val="005F061A"/>
    <w:rsid w:val="00600B5B"/>
    <w:rsid w:val="00652C81"/>
    <w:rsid w:val="00697691"/>
    <w:rsid w:val="006A4403"/>
    <w:rsid w:val="00705FF3"/>
    <w:rsid w:val="007224EC"/>
    <w:rsid w:val="00727919"/>
    <w:rsid w:val="007617D2"/>
    <w:rsid w:val="007D3F80"/>
    <w:rsid w:val="00812AD8"/>
    <w:rsid w:val="00862D2B"/>
    <w:rsid w:val="008730FB"/>
    <w:rsid w:val="00901DB6"/>
    <w:rsid w:val="0092363D"/>
    <w:rsid w:val="00940426"/>
    <w:rsid w:val="009565BE"/>
    <w:rsid w:val="00970688"/>
    <w:rsid w:val="009D721A"/>
    <w:rsid w:val="009E28A3"/>
    <w:rsid w:val="00A47A59"/>
    <w:rsid w:val="00A72634"/>
    <w:rsid w:val="00A95FEF"/>
    <w:rsid w:val="00AA2B41"/>
    <w:rsid w:val="00B2445C"/>
    <w:rsid w:val="00B44220"/>
    <w:rsid w:val="00B76842"/>
    <w:rsid w:val="00B87F54"/>
    <w:rsid w:val="00BE4807"/>
    <w:rsid w:val="00BE48E6"/>
    <w:rsid w:val="00C17F66"/>
    <w:rsid w:val="00C80953"/>
    <w:rsid w:val="00CB51BB"/>
    <w:rsid w:val="00CB52FF"/>
    <w:rsid w:val="00CC67DE"/>
    <w:rsid w:val="00CF263A"/>
    <w:rsid w:val="00CF3FFE"/>
    <w:rsid w:val="00D23CE3"/>
    <w:rsid w:val="00D43344"/>
    <w:rsid w:val="00E16D77"/>
    <w:rsid w:val="00E273C0"/>
    <w:rsid w:val="00E313AD"/>
    <w:rsid w:val="00E760F2"/>
    <w:rsid w:val="00EF38CE"/>
    <w:rsid w:val="00F04E18"/>
    <w:rsid w:val="00F16028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E16D77"/>
    <w:pPr>
      <w:keepNext/>
      <w:widowControl w:val="0"/>
      <w:autoSpaceDE w:val="0"/>
      <w:autoSpaceDN w:val="0"/>
      <w:jc w:val="both"/>
      <w:outlineLvl w:val="1"/>
    </w:pPr>
    <w:rPr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18097D"/>
    <w:pPr>
      <w:jc w:val="center"/>
    </w:pPr>
    <w:rPr>
      <w:rFonts w:ascii="Verdana" w:hAnsi="Verdana"/>
      <w:b/>
      <w:sz w:val="28"/>
      <w:szCs w:val="20"/>
    </w:rPr>
  </w:style>
  <w:style w:type="character" w:customStyle="1" w:styleId="TtuloChar">
    <w:name w:val="Título Char"/>
    <w:link w:val="Ttulo"/>
    <w:rsid w:val="0018097D"/>
    <w:rPr>
      <w:rFonts w:ascii="Verdana" w:hAnsi="Verdana"/>
      <w:b/>
      <w:sz w:val="28"/>
    </w:rPr>
  </w:style>
  <w:style w:type="character" w:customStyle="1" w:styleId="CabealhoChar">
    <w:name w:val="Cabeçalho Char"/>
    <w:link w:val="Cabealho"/>
    <w:rsid w:val="00CF263A"/>
    <w:rPr>
      <w:sz w:val="24"/>
      <w:szCs w:val="24"/>
    </w:rPr>
  </w:style>
  <w:style w:type="character" w:customStyle="1" w:styleId="Ttulo2Char">
    <w:name w:val="Título 2 Char"/>
    <w:link w:val="Ttulo2"/>
    <w:rsid w:val="00E16D77"/>
    <w:rPr>
      <w:b/>
      <w:bCs/>
      <w:lang w:val="en-US"/>
    </w:rPr>
  </w:style>
  <w:style w:type="paragraph" w:styleId="Recuodecorpodetexto">
    <w:name w:val="Body Text Indent"/>
    <w:basedOn w:val="Normal"/>
    <w:link w:val="RecuodecorpodetextoChar"/>
    <w:semiHidden/>
    <w:rsid w:val="00E16D77"/>
    <w:pPr>
      <w:widowControl w:val="0"/>
      <w:autoSpaceDE w:val="0"/>
      <w:autoSpaceDN w:val="0"/>
      <w:ind w:left="426" w:hanging="426"/>
      <w:jc w:val="both"/>
    </w:pPr>
    <w:rPr>
      <w:sz w:val="20"/>
      <w:szCs w:val="20"/>
      <w:lang w:val="en-US"/>
    </w:rPr>
  </w:style>
  <w:style w:type="character" w:customStyle="1" w:styleId="RecuodecorpodetextoChar">
    <w:name w:val="Recuo de corpo de texto Char"/>
    <w:link w:val="Recuodecorpodetexto"/>
    <w:semiHidden/>
    <w:rsid w:val="00E16D77"/>
    <w:rPr>
      <w:lang w:val="en-US"/>
    </w:rPr>
  </w:style>
  <w:style w:type="paragraph" w:styleId="Recuodecorpodetexto2">
    <w:name w:val="Body Text Indent 2"/>
    <w:basedOn w:val="Normal"/>
    <w:link w:val="Recuodecorpodetexto2Char"/>
    <w:semiHidden/>
    <w:rsid w:val="00E16D77"/>
    <w:pPr>
      <w:widowControl w:val="0"/>
      <w:autoSpaceDE w:val="0"/>
      <w:autoSpaceDN w:val="0"/>
      <w:ind w:left="360"/>
      <w:jc w:val="both"/>
    </w:pPr>
    <w:rPr>
      <w:rFonts w:ascii="Verdana" w:hAnsi="Verdana"/>
      <w:sz w:val="18"/>
      <w:szCs w:val="18"/>
    </w:rPr>
  </w:style>
  <w:style w:type="character" w:customStyle="1" w:styleId="Recuodecorpodetexto2Char">
    <w:name w:val="Recuo de corpo de texto 2 Char"/>
    <w:link w:val="Recuodecorpodetexto2"/>
    <w:semiHidden/>
    <w:rsid w:val="00E16D77"/>
    <w:rPr>
      <w:rFonts w:ascii="Verdana" w:hAnsi="Verdana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16D77"/>
    <w:pPr>
      <w:ind w:left="708"/>
    </w:pPr>
  </w:style>
  <w:style w:type="character" w:styleId="Refdecomentrio">
    <w:name w:val="annotation reference"/>
    <w:uiPriority w:val="99"/>
    <w:semiHidden/>
    <w:unhideWhenUsed/>
    <w:rsid w:val="006A440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A440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A440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440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A44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42</TotalTime>
  <Pages>1</Pages>
  <Words>1002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Solicitação de atribuição de Créditos Especiais</vt:lpstr>
    </vt:vector>
  </TitlesOfParts>
  <Company>Escola Politécnica da USP</Company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Solicitação de atribuição de Créditos Especiais</dc:title>
  <dc:subject/>
  <dc:creator>PPGEM</dc:creator>
  <cp:keywords/>
  <cp:lastModifiedBy>Fabrício Junqueira</cp:lastModifiedBy>
  <cp:revision>9</cp:revision>
  <cp:lastPrinted>2022-11-19T21:55:00Z</cp:lastPrinted>
  <dcterms:created xsi:type="dcterms:W3CDTF">2025-08-13T19:47:00Z</dcterms:created>
  <dcterms:modified xsi:type="dcterms:W3CDTF">2025-08-18T11:07:00Z</dcterms:modified>
</cp:coreProperties>
</file>