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D321" w14:textId="2635A19C" w:rsidR="00655E71" w:rsidRPr="00655E71" w:rsidRDefault="00655E71" w:rsidP="00D20953">
      <w:pPr>
        <w:pStyle w:val="Ttulo1"/>
        <w:keepNext w:val="0"/>
        <w:suppressAutoHyphens w:val="0"/>
        <w:spacing w:line="360" w:lineRule="auto"/>
        <w:ind w:left="0" w:firstLine="0"/>
        <w:jc w:val="center"/>
        <w:rPr>
          <w:rStyle w:val="Forte"/>
          <w:rFonts w:ascii="Open Sans" w:hAnsi="Open Sans" w:cs="Open Sans"/>
          <w:b/>
          <w:bCs w:val="0"/>
          <w:color w:val="000000"/>
          <w:sz w:val="24"/>
          <w:szCs w:val="24"/>
        </w:rPr>
      </w:pPr>
      <w:r w:rsidRPr="00655E71">
        <w:rPr>
          <w:rStyle w:val="Forte"/>
          <w:rFonts w:ascii="Open Sans" w:hAnsi="Open Sans" w:cs="Open Sans"/>
          <w:b/>
          <w:bCs w:val="0"/>
          <w:color w:val="000000"/>
          <w:sz w:val="24"/>
          <w:szCs w:val="24"/>
        </w:rPr>
        <w:t xml:space="preserve">AUTORIZAÇÃO PARA ALUNO BOLSISTA PRESTAR SERVIÇO REMUNERADO PARALELO </w:t>
      </w:r>
      <w:r w:rsidRPr="00655E71">
        <w:rPr>
          <w:rStyle w:val="Forte"/>
          <w:rFonts w:ascii="Open Sans" w:hAnsi="Open Sans" w:cs="Open Sans"/>
          <w:b/>
          <w:bCs w:val="0"/>
          <w:color w:val="000000"/>
          <w:sz w:val="24"/>
          <w:szCs w:val="24"/>
          <w:lang w:val="pt-BR"/>
        </w:rPr>
        <w:t>À</w:t>
      </w:r>
      <w:r w:rsidRPr="00655E71">
        <w:rPr>
          <w:rStyle w:val="Forte"/>
          <w:rFonts w:ascii="Open Sans" w:hAnsi="Open Sans" w:cs="Open Sans"/>
          <w:b/>
          <w:bCs w:val="0"/>
          <w:color w:val="000000"/>
          <w:sz w:val="24"/>
          <w:szCs w:val="24"/>
        </w:rPr>
        <w:t xml:space="preserve"> BOLSA</w:t>
      </w:r>
      <w:r w:rsidR="00BE4A56">
        <w:rPr>
          <w:rStyle w:val="Forte"/>
          <w:rFonts w:ascii="Open Sans" w:hAnsi="Open Sans" w:cs="Open Sans"/>
          <w:b/>
          <w:bCs w:val="0"/>
          <w:color w:val="000000"/>
          <w:sz w:val="24"/>
          <w:szCs w:val="24"/>
          <w:lang w:val="pt-BR"/>
        </w:rPr>
        <w:t xml:space="preserve"> OU ACÚMULO DE BOLSA E VÍNCULO EMPREGATÍCIO (CAPES)</w:t>
      </w:r>
    </w:p>
    <w:p w14:paraId="2D5C620B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4C2A1DA8" w14:textId="5D3B8636" w:rsidR="00655E71" w:rsidRPr="00D4215B" w:rsidRDefault="00655E71" w:rsidP="00D20953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D4215B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D4215B">
        <w:rPr>
          <w:rFonts w:ascii="Open Sans" w:hAnsi="Open Sans" w:cs="Open Sans"/>
          <w:sz w:val="20"/>
          <w:szCs w:val="20"/>
        </w:rPr>
        <w:fldChar w:fldCharType="begin"/>
      </w:r>
      <w:r w:rsidRPr="00D4215B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D4215B">
        <w:rPr>
          <w:rFonts w:ascii="Open Sans" w:hAnsi="Open Sans" w:cs="Open Sans"/>
          <w:sz w:val="20"/>
          <w:szCs w:val="20"/>
        </w:rPr>
        <w:fldChar w:fldCharType="separate"/>
      </w:r>
      <w:r w:rsidR="00BE4A56">
        <w:rPr>
          <w:rFonts w:ascii="Open Sans" w:hAnsi="Open Sans" w:cs="Open Sans"/>
          <w:noProof/>
          <w:sz w:val="20"/>
          <w:szCs w:val="20"/>
        </w:rPr>
        <w:t>6 de outubro de 2023</w:t>
      </w:r>
      <w:r w:rsidRPr="00D4215B">
        <w:rPr>
          <w:rFonts w:ascii="Open Sans" w:hAnsi="Open Sans" w:cs="Open Sans"/>
          <w:sz w:val="20"/>
          <w:szCs w:val="20"/>
        </w:rPr>
        <w:fldChar w:fldCharType="end"/>
      </w:r>
      <w:r w:rsidRPr="00D4215B">
        <w:rPr>
          <w:rFonts w:ascii="Open Sans" w:hAnsi="Open Sans" w:cs="Open Sans"/>
          <w:bCs/>
          <w:sz w:val="20"/>
          <w:szCs w:val="20"/>
        </w:rPr>
        <w:t>.</w:t>
      </w:r>
      <w:bookmarkEnd w:id="0"/>
    </w:p>
    <w:bookmarkEnd w:id="1"/>
    <w:p w14:paraId="06C091D2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24A6EC53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D4215B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2" w:name="_Hlk110527231"/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3" w:name="Texto2"/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  <w:bookmarkEnd w:id="3"/>
    </w:p>
    <w:p w14:paraId="32C4E71F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D4215B">
        <w:rPr>
          <w:rFonts w:ascii="Open Sans" w:hAnsi="Open Sans" w:cs="Open Sans"/>
          <w:bCs/>
          <w:sz w:val="20"/>
          <w:szCs w:val="20"/>
        </w:rPr>
        <w:t xml:space="preserve">ALUNO(A): </w:t>
      </w:r>
      <w:bookmarkStart w:id="4" w:name="_Hlk110524781"/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5" w:name="Texto3"/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  <w:bookmarkEnd w:id="5"/>
    </w:p>
    <w:p w14:paraId="46E3683A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D4215B">
        <w:rPr>
          <w:rFonts w:ascii="Open Sans" w:hAnsi="Open Sans" w:cs="Open Sans"/>
          <w:bCs/>
          <w:sz w:val="20"/>
          <w:szCs w:val="20"/>
        </w:rPr>
        <w:t xml:space="preserve">NUSP: </w:t>
      </w:r>
      <w:bookmarkStart w:id="6" w:name="_Hlk110524791"/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7" w:name="Texto4"/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  <w:bookmarkEnd w:id="7"/>
    </w:p>
    <w:p w14:paraId="1D225C5A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4A3DB605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D4215B">
        <w:rPr>
          <w:rFonts w:ascii="Open Sans" w:hAnsi="Open Sans" w:cs="Open Sans"/>
          <w:bCs/>
          <w:sz w:val="20"/>
          <w:szCs w:val="20"/>
        </w:rPr>
        <w:t>Curso: (</w:t>
      </w:r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8" w:name="Texto5"/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 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bookmarkEnd w:id="8"/>
      <w:r w:rsidRPr="00D4215B">
        <w:rPr>
          <w:rFonts w:ascii="Open Sans" w:hAnsi="Open Sans" w:cs="Open Sans"/>
          <w:bCs/>
          <w:sz w:val="20"/>
          <w:szCs w:val="20"/>
        </w:rPr>
        <w:t>) Mestrado (ME); (</w:t>
      </w:r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 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r w:rsidRPr="00D4215B">
        <w:rPr>
          <w:rFonts w:ascii="Open Sans" w:hAnsi="Open Sans" w:cs="Open Sans"/>
          <w:bCs/>
          <w:sz w:val="20"/>
          <w:szCs w:val="20"/>
        </w:rPr>
        <w:t>) Doutorado (DO); ou (</w:t>
      </w:r>
      <w:r w:rsidRPr="00D4215B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D4215B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D4215B">
        <w:rPr>
          <w:rFonts w:ascii="Open Sans" w:hAnsi="Open Sans" w:cs="Open Sans"/>
          <w:bCs/>
          <w:sz w:val="20"/>
          <w:szCs w:val="20"/>
        </w:rPr>
      </w:r>
      <w:r w:rsidRPr="00D4215B">
        <w:rPr>
          <w:rFonts w:ascii="Open Sans" w:hAnsi="Open Sans" w:cs="Open Sans"/>
          <w:bCs/>
          <w:sz w:val="20"/>
          <w:szCs w:val="20"/>
        </w:rPr>
        <w:fldChar w:fldCharType="separate"/>
      </w:r>
      <w:r w:rsidRPr="00D4215B">
        <w:rPr>
          <w:rFonts w:ascii="Open Sans" w:hAnsi="Open Sans" w:cs="Open Sans"/>
          <w:bCs/>
          <w:noProof/>
          <w:sz w:val="20"/>
          <w:szCs w:val="20"/>
        </w:rPr>
        <w:t> </w:t>
      </w:r>
      <w:r w:rsidRPr="00D4215B">
        <w:rPr>
          <w:rFonts w:ascii="Open Sans" w:hAnsi="Open Sans" w:cs="Open Sans"/>
          <w:bCs/>
          <w:sz w:val="20"/>
          <w:szCs w:val="20"/>
        </w:rPr>
        <w:fldChar w:fldCharType="end"/>
      </w:r>
      <w:r w:rsidRPr="00D4215B">
        <w:rPr>
          <w:rFonts w:ascii="Open Sans" w:hAnsi="Open Sans" w:cs="Open Sans"/>
          <w:bCs/>
          <w:sz w:val="20"/>
          <w:szCs w:val="20"/>
        </w:rPr>
        <w:t>) Doutorado Direto (DD)</w:t>
      </w:r>
    </w:p>
    <w:p w14:paraId="3C7CC90A" w14:textId="77777777" w:rsidR="00655E71" w:rsidRPr="00D4215B" w:rsidRDefault="00655E71" w:rsidP="00D20953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1A395BB4" w14:textId="77777777" w:rsidR="00655E71" w:rsidRPr="00B332D1" w:rsidRDefault="00655E71" w:rsidP="00D20953">
      <w:pPr>
        <w:spacing w:line="360" w:lineRule="auto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Título da dissertação/tese: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Texto livre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</w:p>
    <w:p w14:paraId="257FBE6A" w14:textId="77777777" w:rsidR="00655E71" w:rsidRPr="00B332D1" w:rsidRDefault="00655E71" w:rsidP="00D20953">
      <w:pPr>
        <w:spacing w:line="360" w:lineRule="auto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</w:p>
    <w:p w14:paraId="30B8C0ED" w14:textId="77777777" w:rsidR="00655E71" w:rsidRPr="00B332D1" w:rsidRDefault="00655E71" w:rsidP="00D20953">
      <w:pPr>
        <w:spacing w:line="360" w:lineRule="auto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Bolsa: (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 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) CAPES; ou (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 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) CNPq</w:t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ab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ab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ab/>
        <w:t xml:space="preserve">Período de Bolsa: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MM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 (meses)</w:t>
      </w:r>
    </w:p>
    <w:p w14:paraId="3ACE0476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</w:p>
    <w:p w14:paraId="0C8DFDD5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*Empresa onde o serviço será prestado ou título e dados do projeto e fonte pagadora:</w:t>
      </w:r>
    </w:p>
    <w:p w14:paraId="3E4F9B7C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Nome da empresa: </w:t>
      </w:r>
      <w:bookmarkStart w:id="9" w:name="_Hlk110525392"/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Texto livre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bookmarkEnd w:id="9"/>
    </w:p>
    <w:p w14:paraId="0F0CCC5A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Tipo de serviço: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Texto livre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</w:p>
    <w:p w14:paraId="7908462C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Início do contrato: </w:t>
      </w:r>
      <w:bookmarkStart w:id="10" w:name="_Hlk110527339"/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DD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bookmarkEnd w:id="10"/>
      <w:r w:rsidRPr="00B332D1">
        <w:rPr>
          <w:rFonts w:ascii="Open Sans" w:hAnsi="Open Sans" w:cs="Open Sans"/>
          <w:b/>
          <w:bCs/>
          <w:sz w:val="20"/>
          <w:szCs w:val="20"/>
        </w:rPr>
        <w:t xml:space="preserve"> de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MM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r w:rsidRPr="00B332D1">
        <w:rPr>
          <w:rFonts w:ascii="Open Sans" w:hAnsi="Open Sans" w:cs="Open Sans"/>
          <w:b/>
          <w:bCs/>
          <w:sz w:val="20"/>
          <w:szCs w:val="20"/>
        </w:rPr>
        <w:t xml:space="preserve"> de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AAAA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</w:p>
    <w:p w14:paraId="4D791000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Tempo de Prestação de Serviço: </w:t>
      </w:r>
      <w:r w:rsidRPr="00B332D1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HH"/>
              <w:maxLength w:val="2"/>
            </w:textInput>
          </w:ffData>
        </w:fldChar>
      </w:r>
      <w:r w:rsidRPr="00B332D1">
        <w:rPr>
          <w:rFonts w:ascii="Open Sans" w:hAnsi="Open Sans" w:cs="Open Sans"/>
          <w:sz w:val="20"/>
          <w:szCs w:val="20"/>
        </w:rPr>
        <w:instrText xml:space="preserve"> FORMTEXT </w:instrText>
      </w:r>
      <w:r w:rsidRPr="00B332D1">
        <w:rPr>
          <w:rFonts w:ascii="Open Sans" w:hAnsi="Open Sans" w:cs="Open Sans"/>
          <w:sz w:val="20"/>
          <w:szCs w:val="20"/>
        </w:rPr>
      </w:r>
      <w:r w:rsidRPr="00B332D1">
        <w:rPr>
          <w:rFonts w:ascii="Open Sans" w:hAnsi="Open Sans" w:cs="Open Sans"/>
          <w:sz w:val="20"/>
          <w:szCs w:val="20"/>
        </w:rPr>
        <w:fldChar w:fldCharType="separate"/>
      </w:r>
      <w:r w:rsidRPr="00B332D1">
        <w:rPr>
          <w:rFonts w:ascii="Open Sans" w:hAnsi="Open Sans" w:cs="Open Sans"/>
          <w:noProof/>
          <w:sz w:val="20"/>
          <w:szCs w:val="20"/>
        </w:rPr>
        <w:t>HH</w:t>
      </w:r>
      <w:r w:rsidRPr="00B332D1">
        <w:rPr>
          <w:rFonts w:ascii="Open Sans" w:hAnsi="Open Sans" w:cs="Open Sans"/>
          <w:sz w:val="20"/>
          <w:szCs w:val="20"/>
        </w:rPr>
        <w:fldChar w:fldCharType="end"/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 (hora/semana)</w:t>
      </w:r>
    </w:p>
    <w:p w14:paraId="3867C051" w14:textId="77777777" w:rsidR="00655E71" w:rsidRPr="00B332D1" w:rsidRDefault="00655E71" w:rsidP="00D20953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i/>
          <w:color w:val="000000"/>
          <w:sz w:val="20"/>
          <w:szCs w:val="20"/>
        </w:rPr>
      </w:pPr>
    </w:p>
    <w:p w14:paraId="7F49C7FA" w14:textId="77777777" w:rsidR="00655E71" w:rsidRPr="00D20953" w:rsidRDefault="00655E71" w:rsidP="00D20953">
      <w:pPr>
        <w:jc w:val="both"/>
        <w:rPr>
          <w:rStyle w:val="Forte"/>
          <w:rFonts w:ascii="Open Sans" w:hAnsi="Open Sans" w:cs="Open Sans"/>
          <w:b w:val="0"/>
          <w:i/>
          <w:color w:val="000000"/>
          <w:sz w:val="18"/>
          <w:szCs w:val="18"/>
        </w:rPr>
      </w:pPr>
      <w:r w:rsidRPr="00D20953">
        <w:rPr>
          <w:rStyle w:val="Forte"/>
          <w:rFonts w:ascii="Open Sans" w:hAnsi="Open Sans" w:cs="Open Sans"/>
          <w:i/>
          <w:color w:val="000000"/>
          <w:sz w:val="18"/>
          <w:szCs w:val="18"/>
        </w:rPr>
        <w:t>*APRESENTAR COMPROVANTE DO VÍNCULO EMPREGATÍCIO DURANTE O TEMPO VIGENTE, CASO HAJA, OU RESUMO DAS ATIVIDADES A SEREM A REALIZADAS NO PROJETO QUE COMPLEMENTARÁ A BOLSA.</w:t>
      </w:r>
    </w:p>
    <w:p w14:paraId="4C89B8E2" w14:textId="77777777" w:rsidR="00655E71" w:rsidRPr="00B332D1" w:rsidRDefault="00655E71" w:rsidP="00B332D1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</w:p>
    <w:p w14:paraId="5A8681B4" w14:textId="5B9E8715" w:rsidR="00655E71" w:rsidRPr="00B332D1" w:rsidRDefault="00655E71" w:rsidP="00B332D1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Solicito autorização para prestar serviço remunerado paralelo a bolsa, afirmo que esse não fere as normas do CONSELHO NACIONAL DE DESENVOLVIMENTO CIENTÍFICO E TECNOLÓGICO - CNPq (PORTARIA CONJUNTA No - 1, DE 15 DE JULHO DE 2010), no uso das atribuições que lhes são conferidas respectivamente pelo Decreto nº 6316, de 20/12/2007 e pelo Decreto nº 4728, de 09/06/2003</w:t>
      </w:r>
      <w:r w:rsidR="00BE4A56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 xml:space="preserve"> e da CAPES (PORTARIA CAPES No 187, DE 28 DE SETEMBRO DE 2023)</w:t>
      </w: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t>.</w:t>
      </w:r>
    </w:p>
    <w:p w14:paraId="51AAF747" w14:textId="77777777" w:rsidR="00D20953" w:rsidRPr="00B332D1" w:rsidRDefault="00D20953" w:rsidP="00B332D1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</w:p>
    <w:p w14:paraId="752ABACB" w14:textId="6BB108F8" w:rsidR="00655E71" w:rsidRPr="00B332D1" w:rsidRDefault="00655E71" w:rsidP="00B332D1">
      <w:pPr>
        <w:spacing w:line="360" w:lineRule="auto"/>
        <w:jc w:val="both"/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</w:pPr>
      <w:r w:rsidRPr="00B332D1">
        <w:rPr>
          <w:rStyle w:val="Forte"/>
          <w:rFonts w:ascii="Open Sans" w:hAnsi="Open Sans" w:cs="Open Sans"/>
          <w:b w:val="0"/>
          <w:bCs w:val="0"/>
          <w:color w:val="000000"/>
          <w:sz w:val="20"/>
          <w:szCs w:val="20"/>
        </w:rPr>
        <w:lastRenderedPageBreak/>
        <w:t>Estou ciente que o trabalho desenvolvido deve ser relacionado com a área de atuação e a formação acadêmica científica e tecnológica.</w:t>
      </w:r>
    </w:p>
    <w:p w14:paraId="034CE6E0" w14:textId="77777777" w:rsidR="00655E71" w:rsidRPr="00B332D1" w:rsidRDefault="00655E71" w:rsidP="00B332D1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tbl>
      <w:tblPr>
        <w:tblW w:w="9789" w:type="dxa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655E71" w:rsidRPr="00D4215B" w14:paraId="597811EF" w14:textId="77777777" w:rsidTr="002011E5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3841CCDB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F5CD137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36D30BCA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655E71" w:rsidRPr="00D4215B" w14:paraId="7C26D196" w14:textId="77777777" w:rsidTr="002011E5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6E54D796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47DF868F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6539F988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655E71" w:rsidRPr="00D4215B" w14:paraId="10133419" w14:textId="77777777" w:rsidTr="002011E5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78435901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236" w:type="dxa"/>
            <w:shd w:val="clear" w:color="auto" w:fill="auto"/>
          </w:tcPr>
          <w:p w14:paraId="4ABA82C2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70372F01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655E71" w:rsidRPr="00D4215B" w14:paraId="7F5FFA96" w14:textId="77777777" w:rsidTr="002011E5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4BC26AF0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1" w:name="_Hlk113624386"/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7C8D5A71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55D39869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318ADB9F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371836AF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36F69BD6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2DC5266D" w14:textId="77777777" w:rsidR="00655E71" w:rsidRPr="00D4215B" w:rsidRDefault="00655E71" w:rsidP="00D20953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11"/>
    </w:tbl>
    <w:p w14:paraId="201D4847" w14:textId="77777777" w:rsidR="00655E71" w:rsidRPr="00D4215B" w:rsidRDefault="00655E71" w:rsidP="00D2095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E6A81F8" w14:textId="77777777" w:rsidR="00655E71" w:rsidRPr="00D20953" w:rsidRDefault="00655E71" w:rsidP="00D20953">
      <w:pPr>
        <w:jc w:val="both"/>
        <w:rPr>
          <w:rFonts w:ascii="Open Sans" w:hAnsi="Open Sans" w:cs="Open Sans"/>
          <w:b/>
          <w:bCs/>
          <w:sz w:val="18"/>
          <w:szCs w:val="18"/>
        </w:rPr>
      </w:pPr>
      <w:r w:rsidRPr="00D20953">
        <w:rPr>
          <w:rFonts w:ascii="Open Sans" w:hAnsi="Open Sans" w:cs="Open Sans"/>
          <w:b/>
          <w:bCs/>
          <w:sz w:val="18"/>
          <w:szCs w:val="18"/>
        </w:rPr>
        <w:t>Após a formalização da implementação do complemento da bolsa, favor enviar cópia do contrato assinado para o e-mail da PPGEM.</w:t>
      </w:r>
    </w:p>
    <w:p w14:paraId="6F1806C8" w14:textId="77777777" w:rsidR="00C17F66" w:rsidRPr="00655E71" w:rsidRDefault="00C17F66" w:rsidP="00D20953">
      <w:pPr>
        <w:spacing w:line="360" w:lineRule="auto"/>
      </w:pPr>
    </w:p>
    <w:sectPr w:rsidR="00C17F66" w:rsidRPr="00655E71" w:rsidSect="00652C81">
      <w:headerReference w:type="default" r:id="rId8"/>
      <w:footerReference w:type="default" r:id="rId9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EBA73" w14:textId="77777777" w:rsidR="00EC7DE7" w:rsidRDefault="00EC7DE7">
      <w:r>
        <w:separator/>
      </w:r>
    </w:p>
  </w:endnote>
  <w:endnote w:type="continuationSeparator" w:id="0">
    <w:p w14:paraId="2C4072B8" w14:textId="77777777" w:rsidR="00EC7DE7" w:rsidRDefault="00EC7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2" w:name="_Hlk113624921"/>
    <w:bookmarkStart w:id="13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3D91E0F5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BE4A56">
      <w:rPr>
        <w:rFonts w:ascii="Open Sans" w:hAnsi="Open Sans" w:cs="Open Sans"/>
        <w:sz w:val="18"/>
        <w:lang w:val="en-US"/>
      </w:rPr>
      <w:t>3</w:t>
    </w:r>
    <w:r w:rsidRPr="00F6228D">
      <w:rPr>
        <w:rFonts w:ascii="Open Sans" w:hAnsi="Open Sans" w:cs="Open Sans"/>
        <w:sz w:val="18"/>
        <w:lang w:val="en-US"/>
      </w:rPr>
      <w:t>.0</w:t>
    </w:r>
    <w:bookmarkEnd w:id="12"/>
    <w:bookmarkEnd w:id="13"/>
    <w:r w:rsidR="00BE4A56">
      <w:rPr>
        <w:rFonts w:ascii="Open Sans" w:hAnsi="Open Sans" w:cs="Open Sans"/>
        <w:sz w:val="18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CD875" w14:textId="77777777" w:rsidR="00EC7DE7" w:rsidRDefault="00EC7DE7">
      <w:r>
        <w:separator/>
      </w:r>
    </w:p>
  </w:footnote>
  <w:footnote w:type="continuationSeparator" w:id="0">
    <w:p w14:paraId="648836BE" w14:textId="77777777" w:rsidR="00EC7DE7" w:rsidRDefault="00EC7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BE4A56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2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BE4A56">
            <w:pict w14:anchorId="7215BCD9">
              <v:shape id="_x0000_i1026" type="#_x0000_t75" alt="" style="width:118.8pt;height:52.8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2124"/>
        </w:tabs>
        <w:ind w:left="2556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124"/>
        </w:tabs>
        <w:ind w:left="270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124"/>
        </w:tabs>
        <w:ind w:left="284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124"/>
        </w:tabs>
        <w:ind w:left="298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124"/>
        </w:tabs>
        <w:ind w:left="313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124"/>
        </w:tabs>
        <w:ind w:left="327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124"/>
        </w:tabs>
        <w:ind w:left="342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124"/>
        </w:tabs>
        <w:ind w:left="356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124"/>
        </w:tabs>
        <w:ind w:left="3708" w:hanging="1584"/>
      </w:pPr>
    </w:lvl>
  </w:abstractNum>
  <w:num w:numId="1" w16cid:durableId="1996957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ivoSYVgFlGfv5Aaf2/ftN49Hw7fnQcvwXWCQ9QTQARLjTAPLuxruGAVfHmQ4GxJAm91kVOLbQR/QyzPH0BxyGg==" w:salt="NNqpcScygvp/DrHxHVKTd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110777"/>
    <w:rsid w:val="00191C70"/>
    <w:rsid w:val="001E1C74"/>
    <w:rsid w:val="002011E5"/>
    <w:rsid w:val="0020460A"/>
    <w:rsid w:val="003659C0"/>
    <w:rsid w:val="004B44B7"/>
    <w:rsid w:val="004C46BE"/>
    <w:rsid w:val="00513184"/>
    <w:rsid w:val="00592977"/>
    <w:rsid w:val="005A7A9D"/>
    <w:rsid w:val="005B0B95"/>
    <w:rsid w:val="00600B5B"/>
    <w:rsid w:val="00652C81"/>
    <w:rsid w:val="00655E71"/>
    <w:rsid w:val="007224EC"/>
    <w:rsid w:val="007D3F80"/>
    <w:rsid w:val="007F542D"/>
    <w:rsid w:val="00846E27"/>
    <w:rsid w:val="00862D2B"/>
    <w:rsid w:val="008F223D"/>
    <w:rsid w:val="00901DB6"/>
    <w:rsid w:val="0092363D"/>
    <w:rsid w:val="00940426"/>
    <w:rsid w:val="009565BE"/>
    <w:rsid w:val="009E28A3"/>
    <w:rsid w:val="00A47A59"/>
    <w:rsid w:val="00A815EB"/>
    <w:rsid w:val="00A95FEF"/>
    <w:rsid w:val="00B2445C"/>
    <w:rsid w:val="00B332D1"/>
    <w:rsid w:val="00B76842"/>
    <w:rsid w:val="00BE4807"/>
    <w:rsid w:val="00BE48E6"/>
    <w:rsid w:val="00BE4A56"/>
    <w:rsid w:val="00C17F66"/>
    <w:rsid w:val="00C80953"/>
    <w:rsid w:val="00CB51BB"/>
    <w:rsid w:val="00CC67DE"/>
    <w:rsid w:val="00CF3FFE"/>
    <w:rsid w:val="00D20953"/>
    <w:rsid w:val="00D23CE3"/>
    <w:rsid w:val="00E760F2"/>
    <w:rsid w:val="00EC7DE7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55E71"/>
    <w:pPr>
      <w:keepNext/>
      <w:numPr>
        <w:numId w:val="1"/>
      </w:numPr>
      <w:suppressAutoHyphens/>
      <w:jc w:val="both"/>
      <w:outlineLvl w:val="0"/>
    </w:pPr>
    <w:rPr>
      <w:rFonts w:ascii="Arial" w:hAnsi="Arial"/>
      <w:b/>
      <w:sz w:val="22"/>
      <w:szCs w:val="20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character" w:customStyle="1" w:styleId="Ttulo1Char">
    <w:name w:val="Título 1 Char"/>
    <w:link w:val="Ttulo1"/>
    <w:rsid w:val="00655E71"/>
    <w:rPr>
      <w:rFonts w:ascii="Arial" w:hAnsi="Arial"/>
      <w:b/>
      <w:sz w:val="22"/>
      <w:lang w:val="x-none" w:eastAsia="zh-CN"/>
    </w:rPr>
  </w:style>
  <w:style w:type="character" w:styleId="Forte">
    <w:name w:val="Strong"/>
    <w:qFormat/>
    <w:rsid w:val="00655E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9</TotalTime>
  <Pages>2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2022-11-22T02:04:00Z</dcterms:created>
  <dcterms:modified xsi:type="dcterms:W3CDTF">2023-10-06T18:43:00Z</dcterms:modified>
</cp:coreProperties>
</file>