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46DAA" w14:textId="72B87C3E" w:rsidR="00CF263A" w:rsidRPr="00C73BCE" w:rsidRDefault="00647D77" w:rsidP="00CF263A">
      <w:pPr>
        <w:pStyle w:val="Cabealho"/>
        <w:tabs>
          <w:tab w:val="clear" w:pos="4419"/>
          <w:tab w:val="clear" w:pos="8838"/>
        </w:tabs>
        <w:spacing w:line="360" w:lineRule="auto"/>
        <w:jc w:val="center"/>
        <w:rPr>
          <w:rFonts w:ascii="Open Sans" w:hAnsi="Open Sans" w:cs="Open Sans"/>
          <w:b/>
          <w:bCs/>
          <w:szCs w:val="32"/>
        </w:rPr>
      </w:pPr>
      <w:r>
        <w:rPr>
          <w:rFonts w:ascii="Open Sans" w:hAnsi="Open Sans" w:cs="Open Sans"/>
          <w:b/>
          <w:bCs/>
          <w:szCs w:val="32"/>
        </w:rPr>
        <w:t xml:space="preserve">INDICAÇÃO DE COMISSÃO JULGADORA DE </w:t>
      </w:r>
      <w:r w:rsidR="00BA1940">
        <w:rPr>
          <w:rFonts w:ascii="Open Sans" w:hAnsi="Open Sans" w:cs="Open Sans"/>
          <w:b/>
          <w:bCs/>
          <w:szCs w:val="32"/>
        </w:rPr>
        <w:t>DISSERTAÇÃO DE MESTRADO</w:t>
      </w:r>
    </w:p>
    <w:p w14:paraId="15704E4F" w14:textId="77777777" w:rsidR="0018097D" w:rsidRPr="00CD43B1" w:rsidRDefault="0018097D" w:rsidP="00727919">
      <w:pPr>
        <w:spacing w:line="360" w:lineRule="auto"/>
        <w:jc w:val="center"/>
        <w:rPr>
          <w:rFonts w:ascii="Open Sans" w:hAnsi="Open Sans" w:cs="Open Sans"/>
          <w:b/>
          <w:i/>
          <w:sz w:val="20"/>
          <w:szCs w:val="20"/>
        </w:rPr>
      </w:pPr>
    </w:p>
    <w:p w14:paraId="1078FAB4" w14:textId="1D883643" w:rsidR="0018097D" w:rsidRPr="00CD43B1" w:rsidRDefault="0018097D" w:rsidP="00727919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bookmarkStart w:id="2" w:name="_Hlk110525083"/>
      <w:r w:rsidRPr="00CD43B1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CD43B1">
        <w:rPr>
          <w:rFonts w:ascii="Open Sans" w:hAnsi="Open Sans" w:cs="Open Sans"/>
        </w:rPr>
        <w:fldChar w:fldCharType="begin"/>
      </w:r>
      <w:r w:rsidRPr="00CD43B1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CD43B1">
        <w:rPr>
          <w:rFonts w:ascii="Open Sans" w:hAnsi="Open Sans" w:cs="Open Sans"/>
        </w:rPr>
        <w:fldChar w:fldCharType="separate"/>
      </w:r>
      <w:r w:rsidR="00DF0B0D">
        <w:rPr>
          <w:rFonts w:ascii="Open Sans" w:hAnsi="Open Sans" w:cs="Open Sans"/>
          <w:noProof/>
          <w:sz w:val="20"/>
          <w:szCs w:val="20"/>
        </w:rPr>
        <w:t>7 de novembro de 2025</w:t>
      </w:r>
      <w:r w:rsidRPr="00CD43B1">
        <w:rPr>
          <w:rFonts w:ascii="Open Sans" w:hAnsi="Open Sans" w:cs="Open Sans"/>
        </w:rPr>
        <w:fldChar w:fldCharType="end"/>
      </w:r>
      <w:r w:rsidRPr="00CD43B1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bookmarkEnd w:id="2"/>
    <w:p w14:paraId="59313691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 xml:space="preserve">ORIENTADOR(A): </w:t>
      </w:r>
      <w:bookmarkStart w:id="3" w:name="_Hlk110526965"/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4" w:name="Texto2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  <w:bookmarkEnd w:id="4"/>
    </w:p>
    <w:p w14:paraId="50073091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CB533F">
        <w:rPr>
          <w:rFonts w:ascii="Open Sans" w:hAnsi="Open Sans" w:cs="Open Sans"/>
          <w:sz w:val="20"/>
          <w:szCs w:val="20"/>
        </w:rPr>
        <w:t xml:space="preserve">ALUNO(A): 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5" w:name="Texto3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5"/>
    </w:p>
    <w:p w14:paraId="3EDF06FD" w14:textId="77777777" w:rsidR="00647D77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sz w:val="20"/>
          <w:szCs w:val="20"/>
        </w:rPr>
        <w:t xml:space="preserve">NUSP: 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6" w:name="Texto4"/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bookmarkEnd w:id="6"/>
    </w:p>
    <w:p w14:paraId="2353A537" w14:textId="7E932031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TÍTULO DO TRABALHO</w:t>
      </w:r>
      <w:r w:rsidRPr="00CB533F">
        <w:rPr>
          <w:rFonts w:ascii="Open Sans" w:hAnsi="Open Sans" w:cs="Open Sans"/>
          <w:sz w:val="20"/>
          <w:szCs w:val="20"/>
        </w:rPr>
        <w:t xml:space="preserve">: </w:t>
      </w:r>
      <w:r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ítulo de trabalho"/>
            </w:textInput>
          </w:ffData>
        </w:fldChar>
      </w:r>
      <w:r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>
        <w:rPr>
          <w:rFonts w:ascii="Open Sans" w:hAnsi="Open Sans" w:cs="Open Sans"/>
          <w:bCs/>
          <w:noProof/>
          <w:sz w:val="20"/>
          <w:szCs w:val="20"/>
        </w:rPr>
        <w:t>Título de trabalho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</w:p>
    <w:p w14:paraId="0D1BE95C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02D432E9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7" w:name="_Hlk110526906"/>
      <w:r w:rsidRPr="00CB533F">
        <w:rPr>
          <w:rFonts w:ascii="Open Sans" w:hAnsi="Open Sans" w:cs="Open Sans"/>
          <w:bCs/>
          <w:sz w:val="20"/>
          <w:szCs w:val="20"/>
        </w:rPr>
        <w:t>ÁREA DE CONCENTRAÇÃO:</w:t>
      </w:r>
    </w:p>
    <w:p w14:paraId="21B1C8DF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8" w:name="_Hlk110527410"/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 xml:space="preserve">) </w:t>
      </w:r>
      <w:bookmarkStart w:id="9" w:name="_Hlk110528059"/>
      <w:r w:rsidRPr="00CB533F">
        <w:rPr>
          <w:rFonts w:ascii="Open Sans" w:hAnsi="Open Sans" w:cs="Open Sans"/>
          <w:bCs/>
          <w:sz w:val="20"/>
          <w:szCs w:val="20"/>
        </w:rPr>
        <w:t>Engenharia Mecânica de Energia e Fluidos (3150)</w:t>
      </w:r>
    </w:p>
    <w:bookmarkEnd w:id="8"/>
    <w:p w14:paraId="3C73DDA5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Engenharia Mecânica de Projeto e Fabricação (3151)</w:t>
      </w:r>
    </w:p>
    <w:p w14:paraId="440ACA20" w14:textId="77777777" w:rsidR="00647D77" w:rsidRPr="00CB533F" w:rsidRDefault="00647D77" w:rsidP="00647D77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CB533F">
        <w:rPr>
          <w:rFonts w:ascii="Open Sans" w:hAnsi="Open Sans" w:cs="Open Sans"/>
          <w:bCs/>
          <w:sz w:val="20"/>
          <w:szCs w:val="20"/>
        </w:rPr>
        <w:t>(</w:t>
      </w:r>
      <w:r w:rsidRPr="00CB533F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CB533F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CB533F">
        <w:rPr>
          <w:rFonts w:ascii="Open Sans" w:hAnsi="Open Sans" w:cs="Open Sans"/>
          <w:bCs/>
          <w:sz w:val="20"/>
          <w:szCs w:val="20"/>
        </w:rPr>
      </w:r>
      <w:r w:rsidRPr="00CB533F">
        <w:rPr>
          <w:rFonts w:ascii="Open Sans" w:hAnsi="Open Sans" w:cs="Open Sans"/>
          <w:bCs/>
          <w:sz w:val="20"/>
          <w:szCs w:val="20"/>
        </w:rPr>
        <w:fldChar w:fldCharType="separate"/>
      </w:r>
      <w:r w:rsidRPr="00CB533F">
        <w:rPr>
          <w:rFonts w:ascii="Open Sans" w:hAnsi="Open Sans" w:cs="Open Sans"/>
          <w:bCs/>
          <w:noProof/>
          <w:sz w:val="20"/>
          <w:szCs w:val="20"/>
        </w:rPr>
        <w:t> </w:t>
      </w:r>
      <w:r w:rsidRPr="00CB533F">
        <w:rPr>
          <w:rFonts w:ascii="Open Sans" w:hAnsi="Open Sans" w:cs="Open Sans"/>
          <w:bCs/>
          <w:sz w:val="20"/>
          <w:szCs w:val="20"/>
        </w:rPr>
        <w:fldChar w:fldCharType="end"/>
      </w:r>
      <w:r w:rsidRPr="00CB533F">
        <w:rPr>
          <w:rFonts w:ascii="Open Sans" w:hAnsi="Open Sans" w:cs="Open Sans"/>
          <w:bCs/>
          <w:sz w:val="20"/>
          <w:szCs w:val="20"/>
        </w:rPr>
        <w:t>) Engenharia de Controle e Automação Mecânica (3152)</w:t>
      </w:r>
    </w:p>
    <w:bookmarkEnd w:id="7"/>
    <w:bookmarkEnd w:id="9"/>
    <w:p w14:paraId="6F1806C8" w14:textId="143D2148" w:rsidR="00C17F66" w:rsidRDefault="00C17F66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0A43DD2E" w14:textId="77777777" w:rsidR="00DF0B0D" w:rsidRPr="00DF0B0D" w:rsidRDefault="00DF0B0D" w:rsidP="00DF0B0D">
      <w:pPr>
        <w:spacing w:line="360" w:lineRule="auto"/>
        <w:rPr>
          <w:rFonts w:ascii="Open Sans" w:hAnsi="Open Sans" w:cs="Open Sans"/>
          <w:b/>
          <w:sz w:val="20"/>
          <w:szCs w:val="20"/>
        </w:rPr>
      </w:pPr>
      <w:r w:rsidRPr="00DF0B0D">
        <w:rPr>
          <w:rFonts w:ascii="Open Sans" w:hAnsi="Open Sans" w:cs="Open Sans"/>
          <w:b/>
          <w:sz w:val="20"/>
          <w:szCs w:val="20"/>
        </w:rPr>
        <w:t>OBS:</w:t>
      </w:r>
      <w:r w:rsidRPr="00DF0B0D">
        <w:rPr>
          <w:rFonts w:ascii="Open Sans" w:hAnsi="Open Sans" w:cs="Open Sans"/>
          <w:b/>
          <w:sz w:val="20"/>
          <w:szCs w:val="20"/>
        </w:rPr>
        <w:tab/>
        <w:t>Verificar as normas para aprovação de banca no ppgem.poli.usp.br:</w:t>
      </w:r>
    </w:p>
    <w:p w14:paraId="6888E8AD" w14:textId="77777777" w:rsidR="00DF0B0D" w:rsidRPr="00DF0B0D" w:rsidRDefault="00DF0B0D" w:rsidP="00DF0B0D">
      <w:pPr>
        <w:spacing w:line="360" w:lineRule="auto"/>
        <w:ind w:firstLine="708"/>
        <w:rPr>
          <w:rFonts w:ascii="Open Sans" w:hAnsi="Open Sans" w:cs="Open Sans"/>
          <w:b/>
          <w:sz w:val="20"/>
          <w:szCs w:val="20"/>
        </w:rPr>
      </w:pPr>
      <w:r w:rsidRPr="00DF0B0D">
        <w:rPr>
          <w:rFonts w:ascii="Open Sans" w:hAnsi="Open Sans" w:cs="Open Sans"/>
          <w:b/>
          <w:sz w:val="20"/>
          <w:szCs w:val="20"/>
        </w:rPr>
        <w:t>Até 31.12.2025 (</w:t>
      </w:r>
      <w:hyperlink r:id="rId7" w:history="1">
        <w:r w:rsidRPr="00DF0B0D">
          <w:rPr>
            <w:rStyle w:val="Hyperlink"/>
            <w:rFonts w:ascii="Open Sans" w:hAnsi="Open Sans" w:cs="Open Sans"/>
            <w:b/>
            <w:i/>
            <w:iCs/>
            <w:sz w:val="20"/>
            <w:szCs w:val="20"/>
          </w:rPr>
          <w:t>link</w:t>
        </w:r>
      </w:hyperlink>
      <w:r w:rsidRPr="00DF0B0D">
        <w:rPr>
          <w:rFonts w:ascii="Open Sans" w:hAnsi="Open Sans" w:cs="Open Sans"/>
          <w:b/>
          <w:sz w:val="20"/>
          <w:szCs w:val="20"/>
        </w:rPr>
        <w:t>)</w:t>
      </w:r>
    </w:p>
    <w:p w14:paraId="08328D71" w14:textId="01004477" w:rsidR="00CF263A" w:rsidRPr="00647D77" w:rsidRDefault="00DF0B0D" w:rsidP="00647D77">
      <w:pPr>
        <w:spacing w:line="360" w:lineRule="auto"/>
        <w:ind w:firstLine="708"/>
        <w:rPr>
          <w:rFonts w:ascii="Open Sans" w:hAnsi="Open Sans" w:cs="Open Sans"/>
          <w:b/>
          <w:sz w:val="20"/>
          <w:szCs w:val="20"/>
        </w:rPr>
      </w:pPr>
      <w:r w:rsidRPr="00DF0B0D">
        <w:rPr>
          <w:rFonts w:ascii="Open Sans" w:hAnsi="Open Sans" w:cs="Open Sans"/>
          <w:b/>
          <w:sz w:val="20"/>
          <w:szCs w:val="20"/>
        </w:rPr>
        <w:t>A partir de 01.01.2026 (</w:t>
      </w:r>
      <w:hyperlink r:id="rId8" w:history="1">
        <w:r w:rsidRPr="00DF0B0D">
          <w:rPr>
            <w:rStyle w:val="Hyperlink"/>
            <w:rFonts w:ascii="Open Sans" w:hAnsi="Open Sans" w:cs="Open Sans"/>
            <w:b/>
            <w:i/>
            <w:iCs/>
            <w:sz w:val="20"/>
            <w:szCs w:val="20"/>
          </w:rPr>
          <w:t>link</w:t>
        </w:r>
      </w:hyperlink>
      <w:r w:rsidRPr="00DF0B0D">
        <w:rPr>
          <w:rFonts w:ascii="Open Sans" w:hAnsi="Open Sans" w:cs="Open Sans"/>
          <w:b/>
          <w:sz w:val="20"/>
          <w:szCs w:val="20"/>
        </w:rPr>
        <w:t>)</w:t>
      </w:r>
    </w:p>
    <w:p w14:paraId="51E842A0" w14:textId="5650D3A8" w:rsidR="00CF263A" w:rsidRDefault="00CF263A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75D4C492" w14:textId="5F288E9D" w:rsidR="00CF263A" w:rsidRPr="00647D77" w:rsidRDefault="00647D77" w:rsidP="00727919">
      <w:pPr>
        <w:spacing w:line="360" w:lineRule="auto"/>
        <w:rPr>
          <w:rFonts w:ascii="Open Sans" w:hAnsi="Open Sans" w:cs="Open Sans"/>
          <w:b/>
          <w:sz w:val="20"/>
          <w:szCs w:val="20"/>
        </w:rPr>
      </w:pPr>
      <w:r w:rsidRPr="00647D77">
        <w:rPr>
          <w:rFonts w:ascii="Open Sans" w:hAnsi="Open Sans" w:cs="Open Sans"/>
          <w:b/>
          <w:sz w:val="20"/>
          <w:szCs w:val="20"/>
        </w:rPr>
        <w:t>COMISSÃO JULGADORA:</w:t>
      </w:r>
    </w:p>
    <w:p w14:paraId="021C92A4" w14:textId="77777777" w:rsidR="00647D77" w:rsidRPr="00647D77" w:rsidRDefault="00647D77" w:rsidP="00647D77">
      <w:pPr>
        <w:spacing w:line="360" w:lineRule="auto"/>
        <w:rPr>
          <w:rFonts w:ascii="Open Sans" w:hAnsi="Open Sans" w:cs="Open Sans"/>
          <w:b/>
          <w:sz w:val="20"/>
          <w:szCs w:val="20"/>
        </w:rPr>
      </w:pPr>
      <w:r w:rsidRPr="00647D77">
        <w:rPr>
          <w:rFonts w:ascii="Open Sans" w:hAnsi="Open Sans" w:cs="Open Sans"/>
          <w:b/>
          <w:sz w:val="20"/>
          <w:szCs w:val="20"/>
        </w:rPr>
        <w:t>TITULARES (NÃO ABREVIAR OS NOMES)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  <w:gridCol w:w="4253"/>
        <w:gridCol w:w="1103"/>
        <w:gridCol w:w="1032"/>
      </w:tblGrid>
      <w:tr w:rsidR="00BC76BC" w14:paraId="77369E3A" w14:textId="77777777">
        <w:tc>
          <w:tcPr>
            <w:tcW w:w="1384" w:type="dxa"/>
          </w:tcPr>
          <w:p w14:paraId="26AB1D2D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D8AFE20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Nome do Docente</w:t>
            </w:r>
          </w:p>
        </w:tc>
        <w:tc>
          <w:tcPr>
            <w:tcW w:w="4253" w:type="dxa"/>
          </w:tcPr>
          <w:p w14:paraId="49A876BB" w14:textId="729D33FD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Instituição e/ou Departamento</w:t>
            </w:r>
          </w:p>
        </w:tc>
        <w:tc>
          <w:tcPr>
            <w:tcW w:w="1103" w:type="dxa"/>
          </w:tcPr>
          <w:p w14:paraId="5EDFC2A4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Titulação</w:t>
            </w:r>
          </w:p>
        </w:tc>
        <w:tc>
          <w:tcPr>
            <w:tcW w:w="1032" w:type="dxa"/>
          </w:tcPr>
          <w:p w14:paraId="493AFE32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NUSP</w:t>
            </w:r>
          </w:p>
        </w:tc>
      </w:tr>
      <w:tr w:rsidR="00BC76BC" w14:paraId="6F8BFD01" w14:textId="77777777">
        <w:tc>
          <w:tcPr>
            <w:tcW w:w="1384" w:type="dxa"/>
          </w:tcPr>
          <w:p w14:paraId="7E193981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28C00426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6BFF53DB" w14:textId="56B7F8A8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3D40F5EA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0026E781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  <w:tr w:rsidR="00BC76BC" w14:paraId="33019091" w14:textId="77777777">
        <w:tc>
          <w:tcPr>
            <w:tcW w:w="1384" w:type="dxa"/>
          </w:tcPr>
          <w:p w14:paraId="6875F198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0FC2418B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39005539" w14:textId="56480DA1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5CD24E9C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0B1EADE3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  <w:tr w:rsidR="00BC76BC" w14:paraId="1EFFEF6F" w14:textId="77777777">
        <w:tc>
          <w:tcPr>
            <w:tcW w:w="1384" w:type="dxa"/>
          </w:tcPr>
          <w:p w14:paraId="5E13DFDE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3B8035A5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7368659B" w14:textId="253FB1D5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070ED197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5E8B3F15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</w:tbl>
    <w:p w14:paraId="637871AD" w14:textId="77777777" w:rsidR="00647D77" w:rsidRPr="00647D77" w:rsidRDefault="00647D77" w:rsidP="00647D77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73C12938" w14:textId="77777777" w:rsidR="00647D77" w:rsidRPr="00647D77" w:rsidRDefault="00647D77" w:rsidP="00647D77">
      <w:pPr>
        <w:spacing w:line="360" w:lineRule="auto"/>
        <w:rPr>
          <w:rFonts w:ascii="Open Sans" w:hAnsi="Open Sans" w:cs="Open Sans"/>
          <w:b/>
          <w:sz w:val="20"/>
          <w:szCs w:val="20"/>
        </w:rPr>
      </w:pPr>
      <w:r w:rsidRPr="00647D77">
        <w:rPr>
          <w:rFonts w:ascii="Open Sans" w:hAnsi="Open Sans" w:cs="Open Sans"/>
          <w:b/>
          <w:sz w:val="20"/>
          <w:szCs w:val="20"/>
        </w:rPr>
        <w:t>SUPLENTES (NÃO ABREVIAR OS NOMES)</w:t>
      </w: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  <w:gridCol w:w="4253"/>
        <w:gridCol w:w="1103"/>
        <w:gridCol w:w="1032"/>
      </w:tblGrid>
      <w:tr w:rsidR="00BC76BC" w14:paraId="60735B13" w14:textId="77777777">
        <w:tc>
          <w:tcPr>
            <w:tcW w:w="1384" w:type="dxa"/>
          </w:tcPr>
          <w:p w14:paraId="6A323C4A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243FC03F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Nome do Docente</w:t>
            </w:r>
          </w:p>
        </w:tc>
        <w:tc>
          <w:tcPr>
            <w:tcW w:w="4253" w:type="dxa"/>
          </w:tcPr>
          <w:p w14:paraId="3CBEF0CD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Instituição e/ou Departamento</w:t>
            </w:r>
          </w:p>
        </w:tc>
        <w:tc>
          <w:tcPr>
            <w:tcW w:w="1103" w:type="dxa"/>
          </w:tcPr>
          <w:p w14:paraId="0428BFFE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Titulação</w:t>
            </w:r>
          </w:p>
        </w:tc>
        <w:tc>
          <w:tcPr>
            <w:tcW w:w="1032" w:type="dxa"/>
          </w:tcPr>
          <w:p w14:paraId="2A5A2CBF" w14:textId="77777777" w:rsidR="00647D77" w:rsidRDefault="00647D77">
            <w:pPr>
              <w:spacing w:line="276" w:lineRule="auto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NUSP</w:t>
            </w:r>
          </w:p>
        </w:tc>
      </w:tr>
      <w:tr w:rsidR="00A05B92" w14:paraId="5F3DEE3C" w14:textId="77777777" w:rsidTr="008415DA">
        <w:tc>
          <w:tcPr>
            <w:tcW w:w="1384" w:type="dxa"/>
          </w:tcPr>
          <w:p w14:paraId="75576719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351B3094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6F237966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3EF543E1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6239D219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  <w:tr w:rsidR="00A05B92" w14:paraId="4F17489D" w14:textId="77777777" w:rsidTr="008415DA">
        <w:tc>
          <w:tcPr>
            <w:tcW w:w="1384" w:type="dxa"/>
          </w:tcPr>
          <w:p w14:paraId="65E955E0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439069A9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163258D5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24868E17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5905D05C" w14:textId="77777777" w:rsidR="00A05B92" w:rsidRDefault="00A05B92" w:rsidP="008415DA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  <w:tr w:rsidR="00BC76BC" w14:paraId="3A30A514" w14:textId="77777777">
        <w:tc>
          <w:tcPr>
            <w:tcW w:w="1384" w:type="dxa"/>
          </w:tcPr>
          <w:p w14:paraId="4479D0E0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Prof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(a). </w:t>
            </w:r>
            <w:proofErr w:type="spellStart"/>
            <w:r>
              <w:rPr>
                <w:rFonts w:ascii="Open Sans" w:hAnsi="Open Sans" w:cs="Open Sans"/>
                <w:bCs/>
                <w:sz w:val="18"/>
                <w:szCs w:val="18"/>
              </w:rPr>
              <w:t>Dr</w:t>
            </w:r>
            <w:proofErr w:type="spellEnd"/>
            <w:r>
              <w:rPr>
                <w:rFonts w:ascii="Open Sans" w:hAnsi="Open Sans" w:cs="Open Sans"/>
                <w:bCs/>
                <w:sz w:val="18"/>
                <w:szCs w:val="18"/>
              </w:rPr>
              <w:t>(a).</w:t>
            </w:r>
          </w:p>
        </w:tc>
        <w:tc>
          <w:tcPr>
            <w:tcW w:w="2126" w:type="dxa"/>
          </w:tcPr>
          <w:p w14:paraId="104F0D93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Nome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</w:tcPr>
          <w:p w14:paraId="43C87EF8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 e/ou Departament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Instituição e/ou Departamento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03" w:type="dxa"/>
          </w:tcPr>
          <w:p w14:paraId="7DBBBD44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itulação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Titulação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32" w:type="dxa"/>
          </w:tcPr>
          <w:p w14:paraId="2658DD5B" w14:textId="77777777" w:rsidR="00647D77" w:rsidRDefault="00647D77">
            <w:pPr>
              <w:spacing w:line="276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USP"/>
                  </w:textInput>
                </w:ffData>
              </w:fldCha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instrText xml:space="preserve"> FORMTEXT </w:instrText>
            </w:r>
            <w:r>
              <w:rPr>
                <w:rFonts w:ascii="Open Sans" w:hAnsi="Open Sans" w:cs="Open Sans"/>
                <w:bCs/>
                <w:sz w:val="18"/>
                <w:szCs w:val="18"/>
              </w:rPr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separate"/>
            </w:r>
            <w:r>
              <w:rPr>
                <w:rFonts w:ascii="Open Sans" w:hAnsi="Open Sans" w:cs="Open Sans"/>
                <w:bCs/>
                <w:noProof/>
                <w:sz w:val="18"/>
                <w:szCs w:val="18"/>
              </w:rPr>
              <w:t>NUSP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fldChar w:fldCharType="end"/>
            </w:r>
          </w:p>
        </w:tc>
      </w:tr>
    </w:tbl>
    <w:p w14:paraId="22CD3309" w14:textId="77777777" w:rsidR="00647D77" w:rsidRDefault="00647D77" w:rsidP="00647D77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sectPr w:rsidR="00647D77" w:rsidSect="00652C81">
      <w:headerReference w:type="default" r:id="rId9"/>
      <w:footerReference w:type="default" r:id="rId10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116DE" w14:textId="77777777" w:rsidR="00185360" w:rsidRDefault="00185360">
      <w:r>
        <w:separator/>
      </w:r>
    </w:p>
  </w:endnote>
  <w:endnote w:type="continuationSeparator" w:id="0">
    <w:p w14:paraId="17F9CED0" w14:textId="77777777" w:rsidR="00185360" w:rsidRDefault="00185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3" w:name="_Hlk113624921"/>
    <w:bookmarkStart w:id="14" w:name="_Hlk113624922"/>
    <w:bookmarkStart w:id="15" w:name="_Hlk120115394"/>
    <w:bookmarkStart w:id="16" w:name="_Hlk120115395"/>
    <w:bookmarkStart w:id="17" w:name="_Hlk120115452"/>
    <w:bookmarkStart w:id="18" w:name="_Hlk120115453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5A4E2CCD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</w:t>
    </w:r>
    <w:r w:rsidR="00647D77">
      <w:rPr>
        <w:rFonts w:ascii="Open Sans" w:hAnsi="Open Sans" w:cs="Open Sans"/>
        <w:sz w:val="18"/>
        <w:lang w:val="en-US"/>
      </w:rPr>
      <w:t>5</w:t>
    </w:r>
    <w:r w:rsidRPr="00F6228D">
      <w:rPr>
        <w:rFonts w:ascii="Open Sans" w:hAnsi="Open Sans" w:cs="Open Sans"/>
        <w:sz w:val="18"/>
        <w:lang w:val="en-US"/>
      </w:rPr>
      <w:t>.0</w:t>
    </w:r>
    <w:bookmarkEnd w:id="13"/>
    <w:bookmarkEnd w:id="14"/>
    <w:bookmarkEnd w:id="15"/>
    <w:bookmarkEnd w:id="16"/>
    <w:bookmarkEnd w:id="17"/>
    <w:bookmarkEnd w:id="18"/>
    <w:r w:rsidR="00647D77">
      <w:rPr>
        <w:rFonts w:ascii="Open Sans" w:hAnsi="Open Sans" w:cs="Open Sans"/>
        <w:sz w:val="18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1876D" w14:textId="77777777" w:rsidR="00185360" w:rsidRDefault="00185360">
      <w:r>
        <w:separator/>
      </w:r>
    </w:p>
  </w:footnote>
  <w:footnote w:type="continuationSeparator" w:id="0">
    <w:p w14:paraId="6A71320C" w14:textId="77777777" w:rsidR="00185360" w:rsidRDefault="00185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</w:tcPr>
        <w:p w14:paraId="2FF01250" w14:textId="064D8ABC" w:rsidR="00652C81" w:rsidRDefault="00DF0B0D">
          <w:pPr>
            <w:pStyle w:val="Cabealho"/>
            <w:jc w:val="both"/>
            <w:rPr>
              <w:rFonts w:ascii="Open Sans" w:hAnsi="Open Sans" w:cs="Open Sans"/>
            </w:rPr>
          </w:pPr>
          <w:bookmarkStart w:id="10" w:name="_Hlk120115408"/>
          <w:bookmarkStart w:id="11" w:name="_Hlk120115510"/>
          <w:bookmarkStart w:id="12" w:name="_Hlk120115511"/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2pt">
                <v:imagedata r:id="rId1" o:title=""/>
              </v:shape>
            </w:pict>
          </w:r>
        </w:p>
      </w:tc>
      <w:tc>
        <w:tcPr>
          <w:tcW w:w="5641" w:type="dxa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DF0B0D">
            <w:pict w14:anchorId="7215BCD9">
              <v:shape id="_x0000_i1026" type="#_x0000_t75" alt="" style="width:118.8pt;height:52.8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  <w:bookmarkEnd w:id="10"/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bookmarkEnd w:id="11"/>
  <w:bookmarkEnd w:id="12"/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IlYw1kocv3yT2GIBc1BDC1tpGg8J+gw4OVvIYTilzSoP9UmKKMwAb/9t4/gYCfYuNA5R+NIuqKFAh1jWigKrVw==" w:salt="F99vM0f0x6aQs6zfVZNst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12FC3"/>
    <w:rsid w:val="00022DD0"/>
    <w:rsid w:val="00054B2E"/>
    <w:rsid w:val="0007131B"/>
    <w:rsid w:val="000E2458"/>
    <w:rsid w:val="00110777"/>
    <w:rsid w:val="001314F8"/>
    <w:rsid w:val="00132546"/>
    <w:rsid w:val="0018097D"/>
    <w:rsid w:val="00185360"/>
    <w:rsid w:val="00191C70"/>
    <w:rsid w:val="001E1C74"/>
    <w:rsid w:val="0020460A"/>
    <w:rsid w:val="002D59CF"/>
    <w:rsid w:val="0030183A"/>
    <w:rsid w:val="004B44B7"/>
    <w:rsid w:val="004C46BE"/>
    <w:rsid w:val="004F48B2"/>
    <w:rsid w:val="00513184"/>
    <w:rsid w:val="005641B3"/>
    <w:rsid w:val="00592977"/>
    <w:rsid w:val="005A7A9D"/>
    <w:rsid w:val="005B0B95"/>
    <w:rsid w:val="005B354A"/>
    <w:rsid w:val="005C4CE4"/>
    <w:rsid w:val="005F061A"/>
    <w:rsid w:val="00600B5B"/>
    <w:rsid w:val="00647D77"/>
    <w:rsid w:val="00652C81"/>
    <w:rsid w:val="007224EC"/>
    <w:rsid w:val="00727919"/>
    <w:rsid w:val="007D3F80"/>
    <w:rsid w:val="00812AD8"/>
    <w:rsid w:val="00862D2B"/>
    <w:rsid w:val="00901DB6"/>
    <w:rsid w:val="0092363D"/>
    <w:rsid w:val="00940426"/>
    <w:rsid w:val="009565BE"/>
    <w:rsid w:val="00970688"/>
    <w:rsid w:val="00970F90"/>
    <w:rsid w:val="009E28A3"/>
    <w:rsid w:val="00A05B92"/>
    <w:rsid w:val="00A47A59"/>
    <w:rsid w:val="00A95FEF"/>
    <w:rsid w:val="00B2445C"/>
    <w:rsid w:val="00B76842"/>
    <w:rsid w:val="00BA1940"/>
    <w:rsid w:val="00BC76BC"/>
    <w:rsid w:val="00BE4807"/>
    <w:rsid w:val="00BE48E6"/>
    <w:rsid w:val="00C17F66"/>
    <w:rsid w:val="00C4715A"/>
    <w:rsid w:val="00C80953"/>
    <w:rsid w:val="00CB51BB"/>
    <w:rsid w:val="00CC67DE"/>
    <w:rsid w:val="00CF263A"/>
    <w:rsid w:val="00CF3FFE"/>
    <w:rsid w:val="00D23CE3"/>
    <w:rsid w:val="00D36F3E"/>
    <w:rsid w:val="00DF0B0D"/>
    <w:rsid w:val="00E273C0"/>
    <w:rsid w:val="00E760F2"/>
    <w:rsid w:val="00F16964"/>
    <w:rsid w:val="00F42B12"/>
    <w:rsid w:val="00F6228D"/>
    <w:rsid w:val="00F672CD"/>
    <w:rsid w:val="00F7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18097D"/>
    <w:pPr>
      <w:jc w:val="center"/>
    </w:pPr>
    <w:rPr>
      <w:rFonts w:ascii="Verdana" w:hAnsi="Verdana"/>
      <w:b/>
      <w:sz w:val="28"/>
      <w:szCs w:val="20"/>
    </w:rPr>
  </w:style>
  <w:style w:type="character" w:customStyle="1" w:styleId="TtuloChar">
    <w:name w:val="Título Char"/>
    <w:link w:val="Ttulo"/>
    <w:rsid w:val="0018097D"/>
    <w:rPr>
      <w:rFonts w:ascii="Verdana" w:hAnsi="Verdana"/>
      <w:b/>
      <w:sz w:val="28"/>
    </w:rPr>
  </w:style>
  <w:style w:type="character" w:customStyle="1" w:styleId="CabealhoChar">
    <w:name w:val="Cabeçalho Char"/>
    <w:link w:val="Cabealho"/>
    <w:rsid w:val="00CF26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gem.poli.usp.br/wp-content/uploads/sites/168/2016/09/202510-NormasAprovacaoBancas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3NFXK00DFCHH0FLzrp4Qut1GpVM41YKy/view?usp=shari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24</TotalTime>
  <Pages>1</Pages>
  <Words>251</Words>
  <Characters>1608</Characters>
  <Application>Microsoft Office Word</Application>
  <DocSecurity>0</DocSecurity>
  <Lines>100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8</cp:revision>
  <cp:lastPrinted>2022-11-19T21:55:00Z</cp:lastPrinted>
  <dcterms:created xsi:type="dcterms:W3CDTF">2025-11-07T17:24:00Z</dcterms:created>
  <dcterms:modified xsi:type="dcterms:W3CDTF">2025-11-07T17:50:00Z</dcterms:modified>
</cp:coreProperties>
</file>