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A07A0" w14:textId="77777777" w:rsidR="004321C7" w:rsidRPr="00A93C21" w:rsidRDefault="004321C7" w:rsidP="004321C7">
      <w:pPr>
        <w:spacing w:line="360" w:lineRule="auto"/>
        <w:jc w:val="center"/>
        <w:rPr>
          <w:rFonts w:ascii="Open Sans" w:hAnsi="Open Sans" w:cs="Open Sans"/>
          <w:b/>
        </w:rPr>
      </w:pPr>
      <w:bookmarkStart w:id="0" w:name="_Hlk110509526"/>
      <w:bookmarkStart w:id="1" w:name="_Hlk110509979"/>
      <w:r w:rsidRPr="00A93C21">
        <w:rPr>
          <w:rFonts w:ascii="Open Sans" w:hAnsi="Open Sans" w:cs="Open Sans"/>
          <w:b/>
        </w:rPr>
        <w:t>SOLICITAÇÃO DE QUALIFICAÇÃO OU DEFESA REMOTA</w:t>
      </w:r>
    </w:p>
    <w:p w14:paraId="00E33143" w14:textId="77777777" w:rsidR="004321C7" w:rsidRPr="00A93C21" w:rsidRDefault="004321C7" w:rsidP="004321C7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26E58A4B" w14:textId="78233CFD" w:rsidR="004321C7" w:rsidRPr="00A93C21" w:rsidRDefault="004321C7" w:rsidP="004321C7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2" w:name="_Hlk118906658"/>
      <w:bookmarkEnd w:id="0"/>
      <w:bookmarkEnd w:id="1"/>
      <w:r w:rsidRPr="00A93C21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A93C21">
        <w:rPr>
          <w:rFonts w:ascii="Open Sans" w:hAnsi="Open Sans" w:cs="Open Sans"/>
          <w:sz w:val="20"/>
          <w:szCs w:val="20"/>
        </w:rPr>
        <w:fldChar w:fldCharType="begin"/>
      </w:r>
      <w:r w:rsidRPr="00A93C21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A93C21">
        <w:rPr>
          <w:rFonts w:ascii="Open Sans" w:hAnsi="Open Sans" w:cs="Open Sans"/>
          <w:sz w:val="20"/>
          <w:szCs w:val="20"/>
        </w:rPr>
        <w:fldChar w:fldCharType="separate"/>
      </w:r>
      <w:r w:rsidR="00B95498">
        <w:rPr>
          <w:rFonts w:ascii="Open Sans" w:hAnsi="Open Sans" w:cs="Open Sans"/>
          <w:noProof/>
          <w:sz w:val="20"/>
          <w:szCs w:val="20"/>
        </w:rPr>
        <w:t>2 de dezembro de 2022</w:t>
      </w:r>
      <w:r w:rsidRPr="00A93C21">
        <w:rPr>
          <w:rFonts w:ascii="Open Sans" w:hAnsi="Open Sans" w:cs="Open Sans"/>
          <w:sz w:val="20"/>
          <w:szCs w:val="20"/>
        </w:rPr>
        <w:fldChar w:fldCharType="end"/>
      </w:r>
      <w:r w:rsidRPr="00A93C21">
        <w:rPr>
          <w:rFonts w:ascii="Open Sans" w:hAnsi="Open Sans" w:cs="Open Sans"/>
          <w:bCs/>
          <w:sz w:val="20"/>
          <w:szCs w:val="20"/>
        </w:rPr>
        <w:t>.</w:t>
      </w:r>
    </w:p>
    <w:bookmarkEnd w:id="2"/>
    <w:p w14:paraId="4EF72681" w14:textId="77777777" w:rsidR="004321C7" w:rsidRPr="00A93C21" w:rsidRDefault="004321C7" w:rsidP="004321C7">
      <w:pPr>
        <w:pStyle w:val="Cabealho"/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A93C21">
        <w:rPr>
          <w:rFonts w:ascii="Open Sans" w:hAnsi="Open Sans" w:cs="Open Sans"/>
          <w:sz w:val="20"/>
          <w:szCs w:val="20"/>
        </w:rPr>
        <w:t>À</w:t>
      </w:r>
    </w:p>
    <w:p w14:paraId="7A8CFE3C" w14:textId="77777777" w:rsidR="004321C7" w:rsidRPr="00A93C21" w:rsidRDefault="004321C7" w:rsidP="004321C7">
      <w:pPr>
        <w:pStyle w:val="Cabealho"/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A93C21">
        <w:rPr>
          <w:rFonts w:ascii="Open Sans" w:hAnsi="Open Sans" w:cs="Open Sans"/>
          <w:sz w:val="20"/>
          <w:szCs w:val="20"/>
        </w:rPr>
        <w:t>Coordenação do Programa de Engenharia Mecânica,</w:t>
      </w:r>
    </w:p>
    <w:p w14:paraId="0E024461" w14:textId="77777777" w:rsidR="004321C7" w:rsidRPr="00A93C21" w:rsidRDefault="004321C7" w:rsidP="004321C7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0805E507" w14:textId="5E5BE0F1" w:rsidR="004321C7" w:rsidRPr="00A93C21" w:rsidRDefault="004321C7" w:rsidP="004321C7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A93C21">
        <w:rPr>
          <w:rFonts w:ascii="Open Sans" w:hAnsi="Open Sans" w:cs="Open Sans"/>
          <w:sz w:val="20"/>
          <w:szCs w:val="20"/>
        </w:rPr>
        <w:t xml:space="preserve">Eu, </w:t>
      </w:r>
      <w:r w:rsidRPr="00A93C2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(a) aluno(a)"/>
            </w:textInput>
          </w:ffData>
        </w:fldChar>
      </w:r>
      <w:bookmarkStart w:id="3" w:name="Texto3"/>
      <w:r w:rsidRPr="00A93C2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A93C21">
        <w:rPr>
          <w:rFonts w:ascii="Open Sans" w:hAnsi="Open Sans" w:cs="Open Sans"/>
          <w:bCs/>
          <w:sz w:val="20"/>
          <w:szCs w:val="20"/>
        </w:rPr>
      </w:r>
      <w:r w:rsidRPr="00A93C21">
        <w:rPr>
          <w:rFonts w:ascii="Open Sans" w:hAnsi="Open Sans" w:cs="Open Sans"/>
          <w:bCs/>
          <w:sz w:val="20"/>
          <w:szCs w:val="20"/>
        </w:rPr>
        <w:fldChar w:fldCharType="separate"/>
      </w:r>
      <w:r w:rsidRPr="00A93C21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A93C21">
        <w:rPr>
          <w:rFonts w:ascii="Open Sans" w:hAnsi="Open Sans" w:cs="Open Sans"/>
          <w:bCs/>
          <w:sz w:val="20"/>
          <w:szCs w:val="20"/>
        </w:rPr>
        <w:fldChar w:fldCharType="end"/>
      </w:r>
      <w:bookmarkEnd w:id="3"/>
      <w:r w:rsidRPr="00A93C21">
        <w:rPr>
          <w:rFonts w:ascii="Open Sans" w:hAnsi="Open Sans" w:cs="Open Sans"/>
          <w:bCs/>
          <w:sz w:val="20"/>
          <w:szCs w:val="20"/>
        </w:rPr>
        <w:t>,</w:t>
      </w:r>
      <w:r w:rsidRPr="00A93C21">
        <w:rPr>
          <w:rFonts w:ascii="Open Sans" w:hAnsi="Open Sans" w:cs="Open Sans"/>
          <w:sz w:val="20"/>
          <w:szCs w:val="20"/>
        </w:rPr>
        <w:t xml:space="preserve"> NUSP: </w:t>
      </w:r>
      <w:r w:rsidRPr="00A93C2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(a) aluno(a)"/>
            </w:textInput>
          </w:ffData>
        </w:fldChar>
      </w:r>
      <w:bookmarkStart w:id="4" w:name="Texto4"/>
      <w:r w:rsidRPr="00A93C2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A93C21">
        <w:rPr>
          <w:rFonts w:ascii="Open Sans" w:hAnsi="Open Sans" w:cs="Open Sans"/>
          <w:bCs/>
          <w:sz w:val="20"/>
          <w:szCs w:val="20"/>
        </w:rPr>
      </w:r>
      <w:r w:rsidRPr="00A93C21">
        <w:rPr>
          <w:rFonts w:ascii="Open Sans" w:hAnsi="Open Sans" w:cs="Open Sans"/>
          <w:bCs/>
          <w:sz w:val="20"/>
          <w:szCs w:val="20"/>
        </w:rPr>
        <w:fldChar w:fldCharType="separate"/>
      </w:r>
      <w:r w:rsidRPr="00A93C21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Pr="00A93C21">
        <w:rPr>
          <w:rFonts w:ascii="Open Sans" w:hAnsi="Open Sans" w:cs="Open Sans"/>
          <w:bCs/>
          <w:sz w:val="20"/>
          <w:szCs w:val="20"/>
        </w:rPr>
        <w:fldChar w:fldCharType="end"/>
      </w:r>
      <w:bookmarkEnd w:id="4"/>
      <w:r w:rsidRPr="00A93C21">
        <w:rPr>
          <w:rFonts w:ascii="Open Sans" w:hAnsi="Open Sans" w:cs="Open Sans"/>
          <w:sz w:val="20"/>
          <w:szCs w:val="20"/>
        </w:rPr>
        <w:t xml:space="preserve">, abaixo assinado, aluno do Curso de </w:t>
      </w:r>
      <w:sdt>
        <w:sdtPr>
          <w:rPr>
            <w:rFonts w:ascii="Open Sans" w:hAnsi="Open Sans" w:cs="Open Sans"/>
            <w:color w:val="000000" w:themeColor="text1"/>
            <w:sz w:val="20"/>
            <w:szCs w:val="20"/>
          </w:rPr>
          <w:id w:val="747776578"/>
          <w:placeholder>
            <w:docPart w:val="0EBA5E503EBA42B0BCCE88FD06D775E9"/>
          </w:placeholder>
          <w:comboBox>
            <w:listItem w:displayText="Clique aqui para escolher um item" w:value="Clique aqui para escolher um item"/>
            <w:listItem w:displayText="Mestrado" w:value="Mestrado"/>
            <w:listItem w:displayText="Doutorado" w:value="Doutorado"/>
          </w:comboBox>
        </w:sdtPr>
        <w:sdtContent>
          <w:r w:rsidR="00B95498">
            <w:rPr>
              <w:rFonts w:ascii="Open Sans" w:hAnsi="Open Sans" w:cs="Open Sans"/>
              <w:color w:val="000000" w:themeColor="text1"/>
              <w:sz w:val="20"/>
              <w:szCs w:val="20"/>
            </w:rPr>
            <w:t>Clique aqui para escolher um item</w:t>
          </w:r>
        </w:sdtContent>
      </w:sdt>
      <w:r w:rsidR="00D62F04" w:rsidRPr="00A93C21">
        <w:rPr>
          <w:rFonts w:ascii="Open Sans" w:hAnsi="Open Sans" w:cs="Open Sans"/>
          <w:bCs/>
          <w:sz w:val="20"/>
          <w:szCs w:val="20"/>
        </w:rPr>
        <w:t xml:space="preserve"> </w:t>
      </w:r>
      <w:r w:rsidRPr="00A93C21">
        <w:rPr>
          <w:rFonts w:ascii="Open Sans" w:hAnsi="Open Sans" w:cs="Open Sans"/>
          <w:sz w:val="20"/>
          <w:szCs w:val="20"/>
        </w:rPr>
        <w:t xml:space="preserve">junto ao Programa de Pós-Graduação em Engenharia Mecânica da EPUSP, solicito que </w:t>
      </w:r>
      <w:sdt>
        <w:sdtPr>
          <w:rPr>
            <w:rFonts w:ascii="Open Sans" w:hAnsi="Open Sans" w:cs="Open Sans"/>
            <w:color w:val="000000" w:themeColor="text1"/>
            <w:sz w:val="20"/>
            <w:szCs w:val="20"/>
          </w:rPr>
          <w:id w:val="2097587504"/>
          <w:placeholder>
            <w:docPart w:val="DefaultPlaceholder_-1854013438"/>
          </w:placeholder>
          <w:comboBox>
            <w:listItem w:displayText="Clique aqui para escolher um item" w:value="Clique aqui para escolher um item"/>
            <w:listItem w:displayText="meu Exame de Qualificação seja realizado" w:value="meu Exame de Qualificação seja realizado"/>
            <w:listItem w:displayText="minha Defesa seja realizada" w:value="minha Defesa seja realizada"/>
          </w:comboBox>
        </w:sdtPr>
        <w:sdtContent>
          <w:r w:rsidR="00B95498">
            <w:rPr>
              <w:rFonts w:ascii="Open Sans" w:hAnsi="Open Sans" w:cs="Open Sans"/>
              <w:color w:val="000000" w:themeColor="text1"/>
              <w:sz w:val="20"/>
              <w:szCs w:val="20"/>
            </w:rPr>
            <w:t>Clique aqui para escolher um item</w:t>
          </w:r>
        </w:sdtContent>
      </w:sdt>
      <w:r w:rsidRPr="00A93C21">
        <w:rPr>
          <w:rFonts w:ascii="Open Sans" w:hAnsi="Open Sans" w:cs="Open Sans"/>
          <w:sz w:val="20"/>
          <w:szCs w:val="20"/>
        </w:rPr>
        <w:t xml:space="preserve"> na forma totalmente remota. Motivo: </w:t>
      </w:r>
      <w:r w:rsidRPr="00A93C2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 w:rsidRPr="00A93C2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A93C21">
        <w:rPr>
          <w:rFonts w:ascii="Open Sans" w:hAnsi="Open Sans" w:cs="Open Sans"/>
          <w:bCs/>
          <w:sz w:val="20"/>
          <w:szCs w:val="20"/>
        </w:rPr>
      </w:r>
      <w:r w:rsidRPr="00A93C21">
        <w:rPr>
          <w:rFonts w:ascii="Open Sans" w:hAnsi="Open Sans" w:cs="Open Sans"/>
          <w:bCs/>
          <w:sz w:val="20"/>
          <w:szCs w:val="20"/>
        </w:rPr>
        <w:fldChar w:fldCharType="separate"/>
      </w:r>
      <w:r w:rsidRPr="00A93C21">
        <w:rPr>
          <w:rFonts w:ascii="Open Sans" w:hAnsi="Open Sans" w:cs="Open Sans"/>
          <w:bCs/>
          <w:noProof/>
          <w:sz w:val="20"/>
          <w:szCs w:val="20"/>
        </w:rPr>
        <w:t>Texto livre</w:t>
      </w:r>
      <w:r w:rsidRPr="00A93C21">
        <w:rPr>
          <w:rFonts w:ascii="Open Sans" w:hAnsi="Open Sans" w:cs="Open Sans"/>
          <w:bCs/>
          <w:sz w:val="20"/>
          <w:szCs w:val="20"/>
        </w:rPr>
        <w:fldChar w:fldCharType="end"/>
      </w:r>
    </w:p>
    <w:p w14:paraId="65300253" w14:textId="77777777" w:rsidR="004321C7" w:rsidRPr="00A93C21" w:rsidRDefault="004321C7" w:rsidP="004321C7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16"/>
        <w:gridCol w:w="28"/>
        <w:gridCol w:w="208"/>
        <w:gridCol w:w="28"/>
        <w:gridCol w:w="4673"/>
        <w:gridCol w:w="53"/>
      </w:tblGrid>
      <w:tr w:rsidR="004321C7" w:rsidRPr="00A93C21" w14:paraId="1CB36D05" w14:textId="77777777" w:rsidTr="00D50A11">
        <w:trPr>
          <w:gridAfter w:val="1"/>
          <w:wAfter w:w="53" w:type="dxa"/>
          <w:trHeight w:val="1134"/>
        </w:trPr>
        <w:tc>
          <w:tcPr>
            <w:tcW w:w="46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DD6209C" w14:textId="77777777" w:rsidR="004321C7" w:rsidRPr="00A93C21" w:rsidRDefault="004321C7" w:rsidP="00D50A11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5" w:name="_Hlk110519870"/>
          </w:p>
        </w:tc>
        <w:tc>
          <w:tcPr>
            <w:tcW w:w="236" w:type="dxa"/>
            <w:gridSpan w:val="2"/>
            <w:shd w:val="clear" w:color="auto" w:fill="auto"/>
          </w:tcPr>
          <w:p w14:paraId="1AAE078C" w14:textId="77777777" w:rsidR="004321C7" w:rsidRPr="00A93C21" w:rsidRDefault="004321C7" w:rsidP="00D50A11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  <w:shd w:val="clear" w:color="auto" w:fill="auto"/>
          </w:tcPr>
          <w:p w14:paraId="2164378A" w14:textId="77777777" w:rsidR="004321C7" w:rsidRPr="00A93C21" w:rsidRDefault="004321C7" w:rsidP="00D50A11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4321C7" w:rsidRPr="00A93C21" w14:paraId="661DEBDE" w14:textId="77777777" w:rsidTr="00B95498">
        <w:trPr>
          <w:gridAfter w:val="1"/>
          <w:wAfter w:w="53" w:type="dxa"/>
        </w:trPr>
        <w:tc>
          <w:tcPr>
            <w:tcW w:w="464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A6A2206" w14:textId="77777777" w:rsidR="004321C7" w:rsidRPr="00A93C21" w:rsidRDefault="004321C7" w:rsidP="00D50A11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A93C2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eencha com o nome do(a) aluno(a)"/>
                  </w:textInput>
                </w:ffData>
              </w:fldChar>
            </w:r>
            <w:r w:rsidRPr="00A93C2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A93C2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A93C2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A93C21">
              <w:rPr>
                <w:rFonts w:ascii="Open Sans" w:hAnsi="Open Sans" w:cs="Open Sans"/>
                <w:bCs/>
                <w:noProof/>
                <w:sz w:val="20"/>
                <w:szCs w:val="20"/>
              </w:rPr>
              <w:t>Preencha com o nome do(a) aluno(a)</w:t>
            </w:r>
            <w:r w:rsidRPr="00A93C2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  <w:r w:rsidRPr="00A93C21">
              <w:rPr>
                <w:rFonts w:ascii="Open Sans" w:hAnsi="Open Sans" w:cs="Open Sans"/>
                <w:sz w:val="20"/>
                <w:szCs w:val="20"/>
              </w:rPr>
              <w:t xml:space="preserve"> (Candidato(a))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44A8056A" w14:textId="77777777" w:rsidR="004321C7" w:rsidRPr="00A93C21" w:rsidRDefault="004321C7" w:rsidP="00D50A11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  <w:shd w:val="clear" w:color="auto" w:fill="auto"/>
          </w:tcPr>
          <w:p w14:paraId="7CE4870D" w14:textId="77777777" w:rsidR="004321C7" w:rsidRPr="00A93C21" w:rsidRDefault="004321C7" w:rsidP="00D50A11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A93C2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eencha com o nome do(a) orientador(a)"/>
                  </w:textInput>
                </w:ffData>
              </w:fldChar>
            </w:r>
            <w:r w:rsidRPr="00A93C2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A93C2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A93C2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A93C21">
              <w:rPr>
                <w:rFonts w:ascii="Open Sans" w:hAnsi="Open Sans" w:cs="Open Sans"/>
                <w:bCs/>
                <w:noProof/>
                <w:sz w:val="20"/>
                <w:szCs w:val="20"/>
              </w:rPr>
              <w:t>Preencha com o nome do(a) orientador(a)</w:t>
            </w:r>
            <w:r w:rsidRPr="00A93C2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  <w:r w:rsidRPr="00A93C21">
              <w:rPr>
                <w:rFonts w:ascii="Open Sans" w:hAnsi="Open Sans" w:cs="Open Sans"/>
                <w:sz w:val="20"/>
                <w:szCs w:val="20"/>
              </w:rPr>
              <w:t xml:space="preserve"> (Orientador(a))</w:t>
            </w:r>
          </w:p>
        </w:tc>
      </w:tr>
      <w:bookmarkEnd w:id="5"/>
      <w:tr w:rsidR="004321C7" w:rsidRPr="00A93C21" w14:paraId="4548D8BD" w14:textId="77777777" w:rsidTr="00B95498">
        <w:trPr>
          <w:gridAfter w:val="1"/>
          <w:wAfter w:w="53" w:type="dxa"/>
          <w:trHeight w:val="1134"/>
        </w:trPr>
        <w:tc>
          <w:tcPr>
            <w:tcW w:w="46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4EE7E17" w14:textId="77777777" w:rsidR="004321C7" w:rsidRPr="00A93C21" w:rsidRDefault="004321C7" w:rsidP="00D50A11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6C67F50C" w14:textId="77777777" w:rsidR="004321C7" w:rsidRPr="00A93C21" w:rsidRDefault="004321C7" w:rsidP="00D50A11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shd w:val="clear" w:color="auto" w:fill="auto"/>
          </w:tcPr>
          <w:p w14:paraId="6B30AC24" w14:textId="77777777" w:rsidR="004321C7" w:rsidRPr="00A93C21" w:rsidRDefault="004321C7" w:rsidP="00D50A11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4321C7" w:rsidRPr="00A93C21" w14:paraId="014F620D" w14:textId="77777777" w:rsidTr="00B95498">
        <w:tc>
          <w:tcPr>
            <w:tcW w:w="4616" w:type="dxa"/>
            <w:tcBorders>
              <w:top w:val="single" w:sz="4" w:space="0" w:color="auto"/>
            </w:tcBorders>
            <w:shd w:val="clear" w:color="auto" w:fill="auto"/>
          </w:tcPr>
          <w:p w14:paraId="16AFA7A6" w14:textId="39A09039" w:rsidR="004321C7" w:rsidRPr="00A93C21" w:rsidRDefault="00B95498" w:rsidP="00D50A11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6" w:name="_Hlk113624386"/>
            <w:r>
              <w:rPr>
                <w:rFonts w:ascii="Open Sans" w:hAnsi="Open Sans" w:cs="Open Sans"/>
                <w:bCs/>
                <w:sz w:val="20"/>
                <w:szCs w:val="20"/>
              </w:rPr>
              <w:t>CCP</w:t>
            </w:r>
          </w:p>
          <w:p w14:paraId="6BBF4EBD" w14:textId="77777777" w:rsidR="004321C7" w:rsidRPr="00A93C21" w:rsidRDefault="004321C7" w:rsidP="00D50A11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253C94C9" w14:textId="77777777" w:rsidR="004321C7" w:rsidRPr="00A93C21" w:rsidRDefault="004321C7" w:rsidP="00D50A11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A93C21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20249AB2" w14:textId="77777777" w:rsidR="004321C7" w:rsidRPr="00A93C21" w:rsidRDefault="004321C7" w:rsidP="00D50A11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gridSpan w:val="3"/>
            <w:shd w:val="clear" w:color="auto" w:fill="auto"/>
          </w:tcPr>
          <w:p w14:paraId="43D5EF70" w14:textId="5FC9B7DF" w:rsidR="004321C7" w:rsidRPr="00A93C21" w:rsidRDefault="004321C7" w:rsidP="00D50A11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bookmarkEnd w:id="6"/>
    </w:tbl>
    <w:p w14:paraId="5D712F57" w14:textId="77777777" w:rsidR="004321C7" w:rsidRPr="00A93C21" w:rsidRDefault="004321C7" w:rsidP="004321C7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sectPr w:rsidR="004321C7" w:rsidRPr="00A93C21" w:rsidSect="00652C81">
      <w:headerReference w:type="default" r:id="rId7"/>
      <w:footerReference w:type="default" r:id="rId8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4659A" w14:textId="77777777" w:rsidR="009F1827" w:rsidRDefault="009F1827">
      <w:r>
        <w:separator/>
      </w:r>
    </w:p>
  </w:endnote>
  <w:endnote w:type="continuationSeparator" w:id="0">
    <w:p w14:paraId="6677EEF2" w14:textId="77777777" w:rsidR="009F1827" w:rsidRDefault="009F1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Segoe UI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10" w:name="_Hlk113624921"/>
    <w:bookmarkStart w:id="11" w:name="_Hlk113624922"/>
    <w:bookmarkStart w:id="12" w:name="_Hlk120115394"/>
    <w:bookmarkStart w:id="13" w:name="_Hlk120115395"/>
    <w:bookmarkStart w:id="14" w:name="_Hlk120115452"/>
    <w:bookmarkStart w:id="15" w:name="_Hlk120115453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7C406024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V.2022.0</w:t>
    </w:r>
    <w:bookmarkEnd w:id="10"/>
    <w:bookmarkEnd w:id="11"/>
    <w:r w:rsidR="00CF263A">
      <w:rPr>
        <w:rFonts w:ascii="Open Sans" w:hAnsi="Open Sans" w:cs="Open Sans"/>
        <w:sz w:val="18"/>
        <w:lang w:val="en-US"/>
      </w:rPr>
      <w:t>2</w:t>
    </w:r>
    <w:bookmarkEnd w:id="12"/>
    <w:bookmarkEnd w:id="13"/>
    <w:bookmarkEnd w:id="14"/>
    <w:bookmarkEnd w:id="1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9DA92" w14:textId="77777777" w:rsidR="009F1827" w:rsidRDefault="009F1827">
      <w:r>
        <w:separator/>
      </w:r>
    </w:p>
  </w:footnote>
  <w:footnote w:type="continuationSeparator" w:id="0">
    <w:p w14:paraId="475A2E98" w14:textId="77777777" w:rsidR="009F1827" w:rsidRDefault="009F1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Look w:val="04A0" w:firstRow="1" w:lastRow="0" w:firstColumn="1" w:lastColumn="0" w:noHBand="0" w:noVBand="1"/>
    </w:tblPr>
    <w:tblGrid>
      <w:gridCol w:w="1807"/>
      <w:gridCol w:w="5388"/>
      <w:gridCol w:w="2586"/>
    </w:tblGrid>
    <w:tr w:rsidR="00652C81" w:rsidRPr="0092363D" w14:paraId="06E123FE" w14:textId="77777777" w:rsidTr="004321C7">
      <w:tc>
        <w:tcPr>
          <w:tcW w:w="1808" w:type="dxa"/>
          <w:shd w:val="clear" w:color="auto" w:fill="auto"/>
        </w:tcPr>
        <w:p w14:paraId="2FF01250" w14:textId="296747E4" w:rsidR="00652C81" w:rsidRDefault="00EF57DB">
          <w:pPr>
            <w:pStyle w:val="Cabealho"/>
            <w:jc w:val="both"/>
            <w:rPr>
              <w:rFonts w:ascii="Open Sans" w:hAnsi="Open Sans" w:cs="Open Sans"/>
            </w:rPr>
          </w:pPr>
          <w:bookmarkStart w:id="7" w:name="_Hlk120115408"/>
          <w:bookmarkStart w:id="8" w:name="_Hlk120115510"/>
          <w:bookmarkStart w:id="9" w:name="_Hlk120115511"/>
          <w:r>
            <w:rPr>
              <w:rFonts w:ascii="Open Sans" w:hAnsi="Open Sans" w:cs="Open Sans"/>
              <w:noProof/>
            </w:rPr>
            <w:drawing>
              <wp:inline distT="0" distB="0" distL="0" distR="0" wp14:anchorId="0D941DF2" wp14:editId="04AAD984">
                <wp:extent cx="990600" cy="112395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78" w:type="dxa"/>
          <w:shd w:val="clear" w:color="auto" w:fill="auto"/>
          <w:vAlign w:val="center"/>
        </w:tcPr>
        <w:p w14:paraId="5A80E5B8" w14:textId="1E905793" w:rsidR="00652C81" w:rsidRDefault="00EF57DB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215BCD9" wp14:editId="4079DFED">
                <wp:extent cx="1504950" cy="66675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010" b="2389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  <w:bookmarkEnd w:id="7"/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bookmarkEnd w:id="8"/>
  <w:bookmarkEnd w:id="9"/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9UUB4Fp1ZgM61nOHwQ8Tp+EGtShx7ebH4/eWki5ss8N9xYv+5Nqqz2NS5w4sAAHJUNVwWNZVkHCsgtltduLNdQ==" w:salt="WnulfBRaMDcLjMLFOEgiAQ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C70"/>
    <w:rsid w:val="00022DD0"/>
    <w:rsid w:val="0007131B"/>
    <w:rsid w:val="00074A8D"/>
    <w:rsid w:val="000E2458"/>
    <w:rsid w:val="00110777"/>
    <w:rsid w:val="001314F8"/>
    <w:rsid w:val="0018097D"/>
    <w:rsid w:val="00191C70"/>
    <w:rsid w:val="001E1C74"/>
    <w:rsid w:val="0020460A"/>
    <w:rsid w:val="0030183A"/>
    <w:rsid w:val="0035415A"/>
    <w:rsid w:val="004321C7"/>
    <w:rsid w:val="004B44B7"/>
    <w:rsid w:val="004C46BE"/>
    <w:rsid w:val="004F48B2"/>
    <w:rsid w:val="00513184"/>
    <w:rsid w:val="00592977"/>
    <w:rsid w:val="005A7A9D"/>
    <w:rsid w:val="005B0B95"/>
    <w:rsid w:val="005F061A"/>
    <w:rsid w:val="005F498A"/>
    <w:rsid w:val="00600B5B"/>
    <w:rsid w:val="00652C81"/>
    <w:rsid w:val="006936FA"/>
    <w:rsid w:val="007224EC"/>
    <w:rsid w:val="00727919"/>
    <w:rsid w:val="007D3F80"/>
    <w:rsid w:val="00812AD8"/>
    <w:rsid w:val="008308F3"/>
    <w:rsid w:val="00862D2B"/>
    <w:rsid w:val="00901DB6"/>
    <w:rsid w:val="0092363D"/>
    <w:rsid w:val="00940426"/>
    <w:rsid w:val="00951438"/>
    <w:rsid w:val="009565BE"/>
    <w:rsid w:val="00970688"/>
    <w:rsid w:val="009E28A3"/>
    <w:rsid w:val="009F1827"/>
    <w:rsid w:val="00A47A59"/>
    <w:rsid w:val="00A95FEF"/>
    <w:rsid w:val="00B2445C"/>
    <w:rsid w:val="00B76842"/>
    <w:rsid w:val="00B95498"/>
    <w:rsid w:val="00BE4807"/>
    <w:rsid w:val="00BE48E6"/>
    <w:rsid w:val="00C17F66"/>
    <w:rsid w:val="00C80953"/>
    <w:rsid w:val="00CB51BB"/>
    <w:rsid w:val="00CC67DE"/>
    <w:rsid w:val="00CF263A"/>
    <w:rsid w:val="00CF3FFE"/>
    <w:rsid w:val="00D23CE3"/>
    <w:rsid w:val="00D62F04"/>
    <w:rsid w:val="00E273C0"/>
    <w:rsid w:val="00E760F2"/>
    <w:rsid w:val="00EF57DB"/>
    <w:rsid w:val="00F16964"/>
    <w:rsid w:val="00F42B12"/>
    <w:rsid w:val="00F6228D"/>
    <w:rsid w:val="00F6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  <w:style w:type="paragraph" w:styleId="Ttulo">
    <w:name w:val="Title"/>
    <w:basedOn w:val="Normal"/>
    <w:link w:val="TtuloChar"/>
    <w:qFormat/>
    <w:rsid w:val="0018097D"/>
    <w:pPr>
      <w:jc w:val="center"/>
    </w:pPr>
    <w:rPr>
      <w:rFonts w:ascii="Verdana" w:hAnsi="Verdana"/>
      <w:b/>
      <w:sz w:val="28"/>
      <w:szCs w:val="20"/>
    </w:rPr>
  </w:style>
  <w:style w:type="character" w:customStyle="1" w:styleId="TtuloChar">
    <w:name w:val="Título Char"/>
    <w:link w:val="Ttulo"/>
    <w:rsid w:val="0018097D"/>
    <w:rPr>
      <w:rFonts w:ascii="Verdana" w:hAnsi="Verdana"/>
      <w:b/>
      <w:sz w:val="28"/>
    </w:rPr>
  </w:style>
  <w:style w:type="character" w:customStyle="1" w:styleId="CabealhoChar">
    <w:name w:val="Cabeçalho Char"/>
    <w:link w:val="Cabealho"/>
    <w:rsid w:val="00CF263A"/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D62F0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07A50E-5157-498E-B937-23C54CE78316}"/>
      </w:docPartPr>
      <w:docPartBody>
        <w:p w:rsidR="00085B89" w:rsidRDefault="009412E6">
          <w:r w:rsidRPr="000E11A7">
            <w:rPr>
              <w:rStyle w:val="TextodoEspaoReservado"/>
            </w:rPr>
            <w:t>Escolher um item.</w:t>
          </w:r>
        </w:p>
      </w:docPartBody>
    </w:docPart>
    <w:docPart>
      <w:docPartPr>
        <w:name w:val="0EBA5E503EBA42B0BCCE88FD06D775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5773F6-2588-47AE-8CC2-C3EE9866BD73}"/>
      </w:docPartPr>
      <w:docPartBody>
        <w:p w:rsidR="00085B89" w:rsidRDefault="009412E6" w:rsidP="009412E6">
          <w:pPr>
            <w:pStyle w:val="0EBA5E503EBA42B0BCCE88FD06D775E9"/>
          </w:pPr>
          <w:r w:rsidRPr="000E11A7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Segoe UI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2E6"/>
    <w:rsid w:val="00085B89"/>
    <w:rsid w:val="00165B4D"/>
    <w:rsid w:val="009412E6"/>
    <w:rsid w:val="00EC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412E6"/>
    <w:rPr>
      <w:color w:val="808080"/>
    </w:rPr>
  </w:style>
  <w:style w:type="paragraph" w:customStyle="1" w:styleId="0EBA5E503EBA42B0BCCE88FD06D775E9">
    <w:name w:val="0EBA5E503EBA42B0BCCE88FD06D775E9"/>
    <w:rsid w:val="009412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14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8</cp:revision>
  <cp:lastPrinted>2022-12-01T17:56:00Z</cp:lastPrinted>
  <dcterms:created xsi:type="dcterms:W3CDTF">2022-11-23T20:10:00Z</dcterms:created>
  <dcterms:modified xsi:type="dcterms:W3CDTF">2022-12-02T12:54:00Z</dcterms:modified>
</cp:coreProperties>
</file>